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9CBCD" w14:textId="061C24CF" w:rsidR="00B72132" w:rsidRDefault="00BD426E" w:rsidP="00BD426E">
      <w:pPr>
        <w:pStyle w:val="Heading2"/>
        <w:jc w:val="center"/>
      </w:pPr>
      <w:r>
        <w:t>First Contact Physiotherapist Practice Educator</w:t>
      </w:r>
    </w:p>
    <w:p w14:paraId="6566C1A1" w14:textId="646668D6" w:rsidR="00BD426E" w:rsidRDefault="00CC5D9E" w:rsidP="00BD426E">
      <w:pPr>
        <w:jc w:val="center"/>
      </w:pPr>
      <w:r w:rsidRPr="00CC5D9E">
        <w:rPr>
          <w:noProof/>
        </w:rPr>
        <w:drawing>
          <wp:inline distT="0" distB="0" distL="0" distR="0" wp14:anchorId="47D0D0A7" wp14:editId="683E4AB1">
            <wp:extent cx="4086225" cy="2724150"/>
            <wp:effectExtent l="0" t="0" r="9525" b="0"/>
            <wp:docPr id="91233683" name="Picture 1" descr="A person receiving a leg mass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33683" name="Picture 1" descr="A person receiving a leg massag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DCA64" w14:textId="1FC7A444" w:rsidR="00BD426E" w:rsidRPr="00BD426E" w:rsidRDefault="00BD426E" w:rsidP="00BD426E">
      <w:pPr>
        <w:jc w:val="center"/>
        <w:sectPr w:rsidR="00BD426E" w:rsidRPr="00BD426E" w:rsidSect="001D1247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2268" w:right="1021" w:bottom="1021" w:left="1021" w:header="454" w:footer="556" w:gutter="0"/>
          <w:cols w:space="708"/>
          <w:titlePg/>
          <w:docGrid w:linePitch="360"/>
        </w:sectPr>
      </w:pPr>
    </w:p>
    <w:p w14:paraId="1D317ADC" w14:textId="26A22484" w:rsidR="00A34FE6" w:rsidRPr="00490E22" w:rsidRDefault="0009068A" w:rsidP="0009068A">
      <w:pPr>
        <w:pStyle w:val="Heading2"/>
        <w:rPr>
          <w:sz w:val="34"/>
          <w:szCs w:val="22"/>
        </w:rPr>
      </w:pPr>
      <w:r w:rsidRPr="00490E22">
        <w:rPr>
          <w:sz w:val="34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5039"/>
      </w:tblGrid>
      <w:tr w:rsidR="0009068A" w14:paraId="05A69217" w14:textId="77777777" w:rsidTr="12F25B97">
        <w:tc>
          <w:tcPr>
            <w:tcW w:w="4815" w:type="dxa"/>
            <w:shd w:val="clear" w:color="auto" w:fill="F4F6F8" w:themeFill="background2"/>
          </w:tcPr>
          <w:p w14:paraId="1737B2F7" w14:textId="6AA1D07E" w:rsidR="005340BE" w:rsidRPr="0059730D" w:rsidRDefault="005340BE" w:rsidP="00490E22">
            <w:pPr>
              <w:rPr>
                <w:b/>
                <w:bCs/>
                <w:i/>
                <w:iCs/>
              </w:rPr>
            </w:pPr>
            <w:r w:rsidRPr="0059730D">
              <w:rPr>
                <w:b/>
                <w:bCs/>
              </w:rPr>
              <w:t>Personal Details</w:t>
            </w:r>
            <w:r w:rsidR="00490E22">
              <w:rPr>
                <w:b/>
                <w:bCs/>
              </w:rPr>
              <w:t xml:space="preserve"> - </w:t>
            </w:r>
            <w:r w:rsidR="00362AC7" w:rsidRPr="0059730D">
              <w:rPr>
                <w:b/>
                <w:bCs/>
                <w:i/>
                <w:iCs/>
              </w:rPr>
              <w:t xml:space="preserve">Full name, job title/role, Practice/organisation, years </w:t>
            </w:r>
            <w:r w:rsidR="008714E1">
              <w:rPr>
                <w:b/>
                <w:bCs/>
                <w:i/>
                <w:iCs/>
              </w:rPr>
              <w:t>in your profession</w:t>
            </w:r>
            <w:r w:rsidR="00362AC7" w:rsidRPr="0059730D">
              <w:rPr>
                <w:b/>
                <w:bCs/>
                <w:i/>
                <w:iCs/>
              </w:rPr>
              <w:t>, years as an educator, email, phone number</w:t>
            </w:r>
          </w:p>
        </w:tc>
        <w:tc>
          <w:tcPr>
            <w:tcW w:w="5039" w:type="dxa"/>
          </w:tcPr>
          <w:p w14:paraId="301EC2C5" w14:textId="77777777" w:rsidR="0009068A" w:rsidRDefault="00FE23B3" w:rsidP="0009068A">
            <w:r>
              <w:t>Melissa Norman (</w:t>
            </w:r>
            <w:proofErr w:type="spellStart"/>
            <w:r>
              <w:t>Nombulelo</w:t>
            </w:r>
            <w:proofErr w:type="spellEnd"/>
            <w:r>
              <w:t>)</w:t>
            </w:r>
          </w:p>
          <w:p w14:paraId="343CA226" w14:textId="77777777" w:rsidR="00FE23B3" w:rsidRDefault="00FE23B3" w:rsidP="0009068A">
            <w:r>
              <w:t>First Contact Physiotherapist</w:t>
            </w:r>
          </w:p>
          <w:p w14:paraId="4ED96939" w14:textId="6EBCE432" w:rsidR="00FE23B3" w:rsidRDefault="00FE23B3" w:rsidP="0009068A">
            <w:r>
              <w:t>Rom</w:t>
            </w:r>
            <w:r w:rsidR="00E217CA">
              <w:t xml:space="preserve">sey, North </w:t>
            </w:r>
            <w:proofErr w:type="spellStart"/>
            <w:r w:rsidR="00E217CA">
              <w:t>Baddesley</w:t>
            </w:r>
            <w:proofErr w:type="spellEnd"/>
            <w:r w:rsidR="00E217CA">
              <w:t xml:space="preserve"> and Eastleigh PCN</w:t>
            </w:r>
          </w:p>
        </w:tc>
      </w:tr>
      <w:tr w:rsidR="0009068A" w14:paraId="74430272" w14:textId="77777777" w:rsidTr="12F25B97">
        <w:tc>
          <w:tcPr>
            <w:tcW w:w="4815" w:type="dxa"/>
            <w:shd w:val="clear" w:color="auto" w:fill="F4F6F8" w:themeFill="background2"/>
          </w:tcPr>
          <w:p w14:paraId="623F42C9" w14:textId="66C8A3CC" w:rsidR="0009068A" w:rsidRPr="0059730D" w:rsidRDefault="005340BE" w:rsidP="0009068A">
            <w:pPr>
              <w:rPr>
                <w:b/>
                <w:bCs/>
              </w:rPr>
            </w:pPr>
            <w:r w:rsidRPr="0059730D">
              <w:rPr>
                <w:b/>
                <w:bCs/>
              </w:rPr>
              <w:t>What motivated you to become a</w:t>
            </w:r>
            <w:r w:rsidR="008714E1">
              <w:rPr>
                <w:b/>
                <w:bCs/>
              </w:rPr>
              <w:t xml:space="preserve"> supervisor</w:t>
            </w:r>
            <w:r w:rsidRPr="0059730D">
              <w:rPr>
                <w:b/>
                <w:bCs/>
              </w:rPr>
              <w:t>? </w:t>
            </w:r>
          </w:p>
        </w:tc>
        <w:tc>
          <w:tcPr>
            <w:tcW w:w="5039" w:type="dxa"/>
          </w:tcPr>
          <w:p w14:paraId="6678491E" w14:textId="77777777" w:rsidR="0009068A" w:rsidRDefault="00E217CA" w:rsidP="0009068A">
            <w:r>
              <w:t>To give something back to the profession</w:t>
            </w:r>
            <w:r w:rsidR="00ED0546">
              <w:t>.</w:t>
            </w:r>
          </w:p>
          <w:p w14:paraId="2FF20F55" w14:textId="664D67E0" w:rsidR="00ED0546" w:rsidRDefault="00ED0546" w:rsidP="0009068A">
            <w:r>
              <w:t>I enjoy teaching and I find it gives a different dynamic to my day-to-day clinic</w:t>
            </w:r>
          </w:p>
        </w:tc>
      </w:tr>
      <w:tr w:rsidR="0009068A" w14:paraId="5DD4A865" w14:textId="77777777" w:rsidTr="12F25B97">
        <w:tc>
          <w:tcPr>
            <w:tcW w:w="4815" w:type="dxa"/>
            <w:shd w:val="clear" w:color="auto" w:fill="F4F6F8" w:themeFill="background2"/>
          </w:tcPr>
          <w:p w14:paraId="49C1D60F" w14:textId="7D862BCE" w:rsidR="0009068A" w:rsidRPr="0059730D" w:rsidRDefault="005340BE" w:rsidP="0009068A">
            <w:pPr>
              <w:rPr>
                <w:b/>
                <w:bCs/>
              </w:rPr>
            </w:pPr>
            <w:r w:rsidRPr="0059730D">
              <w:rPr>
                <w:b/>
                <w:bCs/>
              </w:rPr>
              <w:t xml:space="preserve">What concerns or misconceptions did you have before becoming </w:t>
            </w:r>
            <w:r w:rsidR="008714E1" w:rsidRPr="0059730D">
              <w:rPr>
                <w:b/>
                <w:bCs/>
              </w:rPr>
              <w:t>a</w:t>
            </w:r>
            <w:r w:rsidR="008714E1">
              <w:rPr>
                <w:b/>
                <w:bCs/>
              </w:rPr>
              <w:t xml:space="preserve"> supervisor</w:t>
            </w:r>
            <w:r w:rsidRPr="0059730D">
              <w:rPr>
                <w:b/>
                <w:bCs/>
              </w:rPr>
              <w:t>? </w:t>
            </w:r>
          </w:p>
        </w:tc>
        <w:tc>
          <w:tcPr>
            <w:tcW w:w="5039" w:type="dxa"/>
          </w:tcPr>
          <w:p w14:paraId="2C3DE706" w14:textId="5D45AC1E" w:rsidR="0009068A" w:rsidRDefault="00E83C33" w:rsidP="0009068A">
            <w:r>
              <w:t>I had concerns regarding having difficult students who won’t want to learn or be challenged</w:t>
            </w:r>
          </w:p>
        </w:tc>
      </w:tr>
      <w:tr w:rsidR="0009068A" w14:paraId="0EA0839B" w14:textId="77777777" w:rsidTr="12F25B97">
        <w:tc>
          <w:tcPr>
            <w:tcW w:w="4815" w:type="dxa"/>
            <w:shd w:val="clear" w:color="auto" w:fill="F4F6F8" w:themeFill="background2"/>
          </w:tcPr>
          <w:p w14:paraId="424D1504" w14:textId="468CB851" w:rsidR="0009068A" w:rsidRPr="0059730D" w:rsidRDefault="00C5654D" w:rsidP="0009068A">
            <w:pPr>
              <w:rPr>
                <w:b/>
                <w:bCs/>
              </w:rPr>
            </w:pPr>
            <w:r w:rsidRPr="0059730D">
              <w:rPr>
                <w:b/>
                <w:bCs/>
              </w:rPr>
              <w:t xml:space="preserve">How has becoming </w:t>
            </w:r>
            <w:r w:rsidR="008714E1" w:rsidRPr="0059730D">
              <w:rPr>
                <w:b/>
                <w:bCs/>
              </w:rPr>
              <w:t>a</w:t>
            </w:r>
            <w:r w:rsidR="008714E1">
              <w:rPr>
                <w:b/>
                <w:bCs/>
              </w:rPr>
              <w:t xml:space="preserve"> supervisor</w:t>
            </w:r>
            <w:r w:rsidR="008714E1" w:rsidRPr="0059730D">
              <w:rPr>
                <w:b/>
                <w:bCs/>
              </w:rPr>
              <w:t xml:space="preserve"> </w:t>
            </w:r>
            <w:r w:rsidRPr="0059730D">
              <w:rPr>
                <w:b/>
                <w:bCs/>
              </w:rPr>
              <w:t>enhanced your own professional development?</w:t>
            </w:r>
          </w:p>
        </w:tc>
        <w:tc>
          <w:tcPr>
            <w:tcW w:w="5039" w:type="dxa"/>
          </w:tcPr>
          <w:p w14:paraId="222C0AA1" w14:textId="741DF4D9" w:rsidR="0009068A" w:rsidRDefault="00E83C33" w:rsidP="0009068A">
            <w:r>
              <w:t xml:space="preserve">I have learned to adapt my practice, my professionalism </w:t>
            </w:r>
            <w:proofErr w:type="gramStart"/>
            <w:r>
              <w:t>in order to</w:t>
            </w:r>
            <w:proofErr w:type="gramEnd"/>
            <w:r>
              <w:t xml:space="preserve"> be exemplary in the eyes of the student</w:t>
            </w:r>
          </w:p>
        </w:tc>
      </w:tr>
      <w:tr w:rsidR="00C5654D" w14:paraId="322DAC60" w14:textId="77777777" w:rsidTr="12F25B97">
        <w:tc>
          <w:tcPr>
            <w:tcW w:w="4815" w:type="dxa"/>
            <w:shd w:val="clear" w:color="auto" w:fill="F4F6F8" w:themeFill="background2"/>
          </w:tcPr>
          <w:p w14:paraId="699BBB56" w14:textId="474460E6" w:rsidR="00C5654D" w:rsidRPr="0059730D" w:rsidRDefault="00C5654D" w:rsidP="0009068A">
            <w:pPr>
              <w:rPr>
                <w:b/>
                <w:bCs/>
              </w:rPr>
            </w:pPr>
            <w:r w:rsidRPr="0059730D">
              <w:rPr>
                <w:b/>
                <w:bCs/>
              </w:rPr>
              <w:lastRenderedPageBreak/>
              <w:t>What practical changes did you make to integrate teaching into your practice?</w:t>
            </w:r>
          </w:p>
        </w:tc>
        <w:tc>
          <w:tcPr>
            <w:tcW w:w="5039" w:type="dxa"/>
          </w:tcPr>
          <w:p w14:paraId="166EC2A3" w14:textId="2924E694" w:rsidR="00C5654D" w:rsidRDefault="00E83C33" w:rsidP="0009068A">
            <w:r>
              <w:t>Taking some clinic time off to do induction and halfway meet and final meeting which normally involves a student presentation</w:t>
            </w:r>
          </w:p>
        </w:tc>
      </w:tr>
      <w:tr w:rsidR="00C5654D" w14:paraId="2EE05A74" w14:textId="77777777" w:rsidTr="12F25B97">
        <w:tc>
          <w:tcPr>
            <w:tcW w:w="4815" w:type="dxa"/>
            <w:shd w:val="clear" w:color="auto" w:fill="F4F6F8" w:themeFill="background2"/>
          </w:tcPr>
          <w:p w14:paraId="0DDA38CD" w14:textId="05BDA829" w:rsidR="00C5654D" w:rsidRPr="0059730D" w:rsidRDefault="39086048" w:rsidP="0009068A">
            <w:pPr>
              <w:rPr>
                <w:b/>
                <w:bCs/>
              </w:rPr>
            </w:pPr>
            <w:r w:rsidRPr="12F25B97">
              <w:rPr>
                <w:b/>
                <w:bCs/>
              </w:rPr>
              <w:t xml:space="preserve">Please share a specific example of how your teaching has positively </w:t>
            </w:r>
            <w:proofErr w:type="gramStart"/>
            <w:r w:rsidRPr="12F25B97">
              <w:rPr>
                <w:b/>
                <w:bCs/>
              </w:rPr>
              <w:t>impacted  learning</w:t>
            </w:r>
            <w:proofErr w:type="gramEnd"/>
            <w:r w:rsidR="00490E22" w:rsidRPr="12F25B97">
              <w:rPr>
                <w:b/>
                <w:bCs/>
              </w:rPr>
              <w:t>?</w:t>
            </w:r>
          </w:p>
        </w:tc>
        <w:tc>
          <w:tcPr>
            <w:tcW w:w="5039" w:type="dxa"/>
          </w:tcPr>
          <w:p w14:paraId="07C1BF9B" w14:textId="52B73082" w:rsidR="00C5654D" w:rsidRDefault="00E83C33" w:rsidP="0009068A">
            <w:r>
              <w:t xml:space="preserve">Students come to this placement with very little knowledge of MSK conditions and MSK </w:t>
            </w:r>
            <w:r w:rsidR="00A62597">
              <w:t>pathways,</w:t>
            </w:r>
            <w:r>
              <w:t xml:space="preserve"> but when they </w:t>
            </w:r>
            <w:r w:rsidR="00A62597">
              <w:t>leave,</w:t>
            </w:r>
            <w:r w:rsidR="00DB70C9">
              <w:t xml:space="preserve"> they are empowered with a wealth of knowledge which they will use throughout their career in any setting of physiotherapy</w:t>
            </w:r>
          </w:p>
        </w:tc>
      </w:tr>
      <w:tr w:rsidR="00143196" w14:paraId="0E5516E5" w14:textId="77777777" w:rsidTr="12F25B97">
        <w:trPr>
          <w:trHeight w:val="1792"/>
        </w:trPr>
        <w:tc>
          <w:tcPr>
            <w:tcW w:w="4815" w:type="dxa"/>
            <w:shd w:val="clear" w:color="auto" w:fill="F4F6F8" w:themeFill="background2"/>
          </w:tcPr>
          <w:p w14:paraId="56B12D4F" w14:textId="6B39AF20" w:rsidR="00143196" w:rsidRPr="0059730D" w:rsidRDefault="00143196" w:rsidP="0009068A">
            <w:pPr>
              <w:rPr>
                <w:b/>
                <w:bCs/>
              </w:rPr>
            </w:pPr>
            <w:r w:rsidRPr="0059730D">
              <w:rPr>
                <w:b/>
                <w:bCs/>
              </w:rPr>
              <w:t>How has having trainees</w:t>
            </w:r>
            <w:r w:rsidR="00490E22">
              <w:rPr>
                <w:b/>
                <w:bCs/>
              </w:rPr>
              <w:t>/learners</w:t>
            </w:r>
            <w:r w:rsidRPr="0059730D">
              <w:rPr>
                <w:b/>
                <w:bCs/>
              </w:rPr>
              <w:t xml:space="preserve"> benefited your patients and practice or what unexpected benefits have you experienced through being an educator?</w:t>
            </w:r>
          </w:p>
        </w:tc>
        <w:tc>
          <w:tcPr>
            <w:tcW w:w="5039" w:type="dxa"/>
          </w:tcPr>
          <w:p w14:paraId="6624015C" w14:textId="5CD92C7D" w:rsidR="00143196" w:rsidRDefault="00A62597" w:rsidP="0009068A">
            <w:r>
              <w:t>It's been great to have students as they challenge our ways of thinking and ask questions which make us reflect. Patients enjoy being part of someone’s learning journey</w:t>
            </w:r>
          </w:p>
        </w:tc>
      </w:tr>
      <w:tr w:rsidR="0059730D" w14:paraId="71E7A5C7" w14:textId="77777777" w:rsidTr="12F25B97">
        <w:tc>
          <w:tcPr>
            <w:tcW w:w="4815" w:type="dxa"/>
            <w:shd w:val="clear" w:color="auto" w:fill="F4F6F8" w:themeFill="background2"/>
          </w:tcPr>
          <w:p w14:paraId="4470A774" w14:textId="7FB4BC86" w:rsidR="0059730D" w:rsidRPr="0059730D" w:rsidRDefault="0059730D" w:rsidP="0009068A">
            <w:pPr>
              <w:rPr>
                <w:b/>
                <w:bCs/>
              </w:rPr>
            </w:pPr>
            <w:r w:rsidRPr="0059730D">
              <w:rPr>
                <w:b/>
                <w:bCs/>
              </w:rPr>
              <w:t xml:space="preserve">What advice would you give to </w:t>
            </w:r>
            <w:r w:rsidR="00791C9E">
              <w:rPr>
                <w:b/>
                <w:bCs/>
              </w:rPr>
              <w:t>Primary Care staff</w:t>
            </w:r>
            <w:r w:rsidRPr="0059730D">
              <w:rPr>
                <w:b/>
                <w:bCs/>
              </w:rPr>
              <w:t xml:space="preserve"> considering becoming </w:t>
            </w:r>
            <w:r w:rsidR="00791C9E">
              <w:rPr>
                <w:b/>
                <w:bCs/>
              </w:rPr>
              <w:t>supervis</w:t>
            </w:r>
            <w:r w:rsidRPr="0059730D">
              <w:rPr>
                <w:b/>
                <w:bCs/>
              </w:rPr>
              <w:t>ors? </w:t>
            </w:r>
          </w:p>
        </w:tc>
        <w:tc>
          <w:tcPr>
            <w:tcW w:w="5039" w:type="dxa"/>
          </w:tcPr>
          <w:p w14:paraId="7DCC1C71" w14:textId="77777777" w:rsidR="0059730D" w:rsidRDefault="00C57F17" w:rsidP="0009068A">
            <w:r>
              <w:t>Make sure you have time allocated to catch up at the end of the day.</w:t>
            </w:r>
          </w:p>
          <w:p w14:paraId="7717CD3E" w14:textId="77777777" w:rsidR="00C57F17" w:rsidRDefault="00C57F17" w:rsidP="0009068A">
            <w:r>
              <w:t>Create a placement timetable prior to the placement to plan your weeks.</w:t>
            </w:r>
          </w:p>
          <w:p w14:paraId="15BE11E6" w14:textId="77777777" w:rsidR="00C57F17" w:rsidRDefault="00C57F17" w:rsidP="0009068A">
            <w:r>
              <w:t xml:space="preserve">Book a day of shadowing with local community MSK outpatient </w:t>
            </w:r>
            <w:proofErr w:type="gramStart"/>
            <w:r>
              <w:t>and a</w:t>
            </w:r>
            <w:r w:rsidR="00E65399">
              <w:t>lso</w:t>
            </w:r>
            <w:proofErr w:type="gramEnd"/>
            <w:r w:rsidR="00E65399">
              <w:t xml:space="preserve"> orthopaedic choice so they can follow the pathway through. We have also sent students to our local exercise </w:t>
            </w:r>
            <w:r w:rsidR="004E42EF">
              <w:t>referral scheme.</w:t>
            </w:r>
          </w:p>
          <w:p w14:paraId="30D4E1D0" w14:textId="14823449" w:rsidR="004E42EF" w:rsidRDefault="004E42EF" w:rsidP="0009068A">
            <w:r>
              <w:t>This also gives a bit of breathing space in your clinic to catch up with admin etc.</w:t>
            </w:r>
          </w:p>
        </w:tc>
      </w:tr>
      <w:tr w:rsidR="0059730D" w14:paraId="7DFA91AC" w14:textId="77777777" w:rsidTr="12F25B97">
        <w:tc>
          <w:tcPr>
            <w:tcW w:w="4815" w:type="dxa"/>
            <w:shd w:val="clear" w:color="auto" w:fill="F4F6F8" w:themeFill="background2"/>
          </w:tcPr>
          <w:p w14:paraId="0560F2ED" w14:textId="2552AA57" w:rsidR="0059730D" w:rsidRPr="0059730D" w:rsidRDefault="0059730D" w:rsidP="0009068A">
            <w:pPr>
              <w:rPr>
                <w:b/>
                <w:bCs/>
              </w:rPr>
            </w:pPr>
            <w:r w:rsidRPr="0059730D">
              <w:rPr>
                <w:b/>
                <w:bCs/>
              </w:rPr>
              <w:t xml:space="preserve">How do you see your role as </w:t>
            </w:r>
            <w:r w:rsidR="00791C9E" w:rsidRPr="0059730D">
              <w:rPr>
                <w:b/>
                <w:bCs/>
              </w:rPr>
              <w:t>a</w:t>
            </w:r>
            <w:r w:rsidR="00791C9E">
              <w:rPr>
                <w:b/>
                <w:bCs/>
              </w:rPr>
              <w:t xml:space="preserve"> supervisor</w:t>
            </w:r>
            <w:r w:rsidR="00791C9E" w:rsidRPr="0059730D">
              <w:rPr>
                <w:b/>
                <w:bCs/>
              </w:rPr>
              <w:t xml:space="preserve"> </w:t>
            </w:r>
            <w:r w:rsidRPr="0059730D">
              <w:rPr>
                <w:b/>
                <w:bCs/>
              </w:rPr>
              <w:t>contributing to the future of primary care?</w:t>
            </w:r>
          </w:p>
        </w:tc>
        <w:tc>
          <w:tcPr>
            <w:tcW w:w="5039" w:type="dxa"/>
          </w:tcPr>
          <w:p w14:paraId="7354241E" w14:textId="7C1C0280" w:rsidR="0059730D" w:rsidRDefault="004E42EF" w:rsidP="0009068A">
            <w:r>
              <w:t>I think this placement is very important in shaping a newly qualifying physiotherapist it offers skills to triage and identify any serious pathologies as well as learning how to manage a lot of MSK conditions</w:t>
            </w:r>
            <w:r w:rsidR="005F4AB5">
              <w:t>. Offering this placement will hopefully make FCP roles desirable to more physiotherapists</w:t>
            </w:r>
          </w:p>
        </w:tc>
      </w:tr>
    </w:tbl>
    <w:p w14:paraId="34F5FF22" w14:textId="67D797A4" w:rsidR="1EE23386" w:rsidRDefault="6F678F24" w:rsidP="005F4AB5">
      <w:pPr>
        <w:pStyle w:val="Heading2"/>
      </w:pPr>
      <w:r>
        <w:lastRenderedPageBreak/>
        <w:t xml:space="preserve"> </w:t>
      </w:r>
    </w:p>
    <w:sectPr w:rsidR="1EE23386" w:rsidSect="001D1247">
      <w:footerReference w:type="default" r:id="rId16"/>
      <w:footerReference w:type="first" r:id="rId17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53ED9" w14:textId="77777777" w:rsidR="00BF4B2C" w:rsidRDefault="00BF4B2C" w:rsidP="000C24AF">
      <w:pPr>
        <w:spacing w:after="0"/>
      </w:pPr>
      <w:r>
        <w:separator/>
      </w:r>
    </w:p>
  </w:endnote>
  <w:endnote w:type="continuationSeparator" w:id="0">
    <w:p w14:paraId="417CB7DA" w14:textId="77777777" w:rsidR="00BF4B2C" w:rsidRDefault="00BF4B2C" w:rsidP="000C24AF">
      <w:pPr>
        <w:spacing w:after="0"/>
      </w:pPr>
      <w:r>
        <w:continuationSeparator/>
      </w:r>
    </w:p>
  </w:endnote>
  <w:endnote w:type="continuationNotice" w:id="1">
    <w:p w14:paraId="441142CB" w14:textId="77777777" w:rsidR="00BF4B2C" w:rsidRDefault="00BF4B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58AAD7D4" w14:paraId="043FA24D" w14:textId="77777777" w:rsidTr="58AAD7D4">
      <w:trPr>
        <w:trHeight w:val="300"/>
      </w:trPr>
      <w:tc>
        <w:tcPr>
          <w:tcW w:w="3285" w:type="dxa"/>
        </w:tcPr>
        <w:p w14:paraId="5DCBA9A4" w14:textId="3C2A91CC" w:rsidR="58AAD7D4" w:rsidRDefault="58AAD7D4" w:rsidP="58AAD7D4">
          <w:pPr>
            <w:pStyle w:val="Header"/>
            <w:ind w:left="-115"/>
          </w:pPr>
        </w:p>
      </w:tc>
      <w:tc>
        <w:tcPr>
          <w:tcW w:w="3285" w:type="dxa"/>
        </w:tcPr>
        <w:p w14:paraId="15878187" w14:textId="0B7805EA" w:rsidR="58AAD7D4" w:rsidRDefault="58AAD7D4" w:rsidP="58AAD7D4">
          <w:pPr>
            <w:pStyle w:val="Header"/>
            <w:jc w:val="center"/>
          </w:pPr>
        </w:p>
      </w:tc>
      <w:tc>
        <w:tcPr>
          <w:tcW w:w="3285" w:type="dxa"/>
        </w:tcPr>
        <w:p w14:paraId="15D591AB" w14:textId="2B16DCEA" w:rsidR="58AAD7D4" w:rsidRDefault="58AAD7D4" w:rsidP="58AAD7D4">
          <w:pPr>
            <w:pStyle w:val="Header"/>
            <w:ind w:right="-115"/>
            <w:jc w:val="right"/>
          </w:pPr>
        </w:p>
      </w:tc>
    </w:tr>
  </w:tbl>
  <w:p w14:paraId="52650F97" w14:textId="485AB351" w:rsidR="58AAD7D4" w:rsidRDefault="58AAD7D4" w:rsidP="58AAD7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58AAD7D4" w14:paraId="72B9432F" w14:textId="77777777" w:rsidTr="58AAD7D4">
      <w:trPr>
        <w:trHeight w:val="300"/>
      </w:trPr>
      <w:tc>
        <w:tcPr>
          <w:tcW w:w="3285" w:type="dxa"/>
        </w:tcPr>
        <w:p w14:paraId="2A972195" w14:textId="09A18FBA" w:rsidR="58AAD7D4" w:rsidRDefault="58AAD7D4" w:rsidP="58AAD7D4">
          <w:pPr>
            <w:pStyle w:val="Header"/>
            <w:ind w:left="-115"/>
          </w:pPr>
        </w:p>
      </w:tc>
      <w:tc>
        <w:tcPr>
          <w:tcW w:w="3285" w:type="dxa"/>
        </w:tcPr>
        <w:p w14:paraId="77834095" w14:textId="24B9C5D0" w:rsidR="58AAD7D4" w:rsidRDefault="58AAD7D4" w:rsidP="58AAD7D4">
          <w:pPr>
            <w:pStyle w:val="Header"/>
            <w:jc w:val="center"/>
          </w:pPr>
        </w:p>
      </w:tc>
      <w:tc>
        <w:tcPr>
          <w:tcW w:w="3285" w:type="dxa"/>
        </w:tcPr>
        <w:p w14:paraId="49B0EAEE" w14:textId="5AAC5B12" w:rsidR="58AAD7D4" w:rsidRDefault="58AAD7D4" w:rsidP="58AAD7D4">
          <w:pPr>
            <w:pStyle w:val="Header"/>
            <w:ind w:right="-115"/>
            <w:jc w:val="right"/>
          </w:pPr>
        </w:p>
      </w:tc>
    </w:tr>
  </w:tbl>
  <w:p w14:paraId="7CA39F16" w14:textId="70CF6542" w:rsidR="58AAD7D4" w:rsidRDefault="58AAD7D4" w:rsidP="58AAD7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362B0D3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2CA76494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5D073D">
          <w:rPr>
            <w:sz w:val="24"/>
          </w:rPr>
          <w:t>5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58AAD7D4" w14:paraId="11A66CEE" w14:textId="77777777" w:rsidTr="58AAD7D4">
      <w:trPr>
        <w:trHeight w:val="300"/>
      </w:trPr>
      <w:tc>
        <w:tcPr>
          <w:tcW w:w="3285" w:type="dxa"/>
        </w:tcPr>
        <w:p w14:paraId="3D46B677" w14:textId="7DEF20A2" w:rsidR="58AAD7D4" w:rsidRDefault="58AAD7D4" w:rsidP="58AAD7D4">
          <w:pPr>
            <w:pStyle w:val="Header"/>
            <w:ind w:left="-115"/>
          </w:pPr>
        </w:p>
      </w:tc>
      <w:tc>
        <w:tcPr>
          <w:tcW w:w="3285" w:type="dxa"/>
        </w:tcPr>
        <w:p w14:paraId="68A4FB03" w14:textId="7C223E01" w:rsidR="58AAD7D4" w:rsidRDefault="58AAD7D4" w:rsidP="58AAD7D4">
          <w:pPr>
            <w:pStyle w:val="Header"/>
            <w:jc w:val="center"/>
          </w:pPr>
        </w:p>
      </w:tc>
      <w:tc>
        <w:tcPr>
          <w:tcW w:w="3285" w:type="dxa"/>
        </w:tcPr>
        <w:p w14:paraId="4A295C3E" w14:textId="4AF35953" w:rsidR="58AAD7D4" w:rsidRDefault="58AAD7D4" w:rsidP="58AAD7D4">
          <w:pPr>
            <w:pStyle w:val="Header"/>
            <w:ind w:right="-115"/>
            <w:jc w:val="right"/>
          </w:pPr>
        </w:p>
      </w:tc>
    </w:tr>
  </w:tbl>
  <w:p w14:paraId="36B8DE0A" w14:textId="7240F278" w:rsidR="58AAD7D4" w:rsidRDefault="58AAD7D4" w:rsidP="58AAD7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D7B50" w14:textId="77777777" w:rsidR="00BF4B2C" w:rsidRDefault="00BF4B2C" w:rsidP="000C24AF">
      <w:pPr>
        <w:spacing w:after="0"/>
      </w:pPr>
      <w:r>
        <w:separator/>
      </w:r>
    </w:p>
  </w:footnote>
  <w:footnote w:type="continuationSeparator" w:id="0">
    <w:p w14:paraId="7EE552A3" w14:textId="77777777" w:rsidR="00BF4B2C" w:rsidRDefault="00BF4B2C" w:rsidP="000C24AF">
      <w:pPr>
        <w:spacing w:after="0"/>
      </w:pPr>
      <w:r>
        <w:continuationSeparator/>
      </w:r>
    </w:p>
  </w:footnote>
  <w:footnote w:type="continuationNotice" w:id="1">
    <w:p w14:paraId="20F412CB" w14:textId="77777777" w:rsidR="00BF4B2C" w:rsidRDefault="00BF4B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2C41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65832F8E" wp14:editId="74C44BCD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A140" w14:textId="274D7FAB" w:rsidR="00B72132" w:rsidRDefault="00096988" w:rsidP="58AAD7D4">
    <w:pPr>
      <w:pStyle w:val="Header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66432" behindDoc="0" locked="0" layoutInCell="1" allowOverlap="1" wp14:anchorId="51A50C2F" wp14:editId="579F5248">
          <wp:simplePos x="0" y="0"/>
          <wp:positionH relativeFrom="margin">
            <wp:posOffset>-635</wp:posOffset>
          </wp:positionH>
          <wp:positionV relativeFrom="paragraph">
            <wp:posOffset>92710</wp:posOffset>
          </wp:positionV>
          <wp:extent cx="2208530" cy="784860"/>
          <wp:effectExtent l="0" t="0" r="1270" b="0"/>
          <wp:wrapNone/>
          <wp:docPr id="1" name="Picture 1" descr="A blue and pink sign with whit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and pink sign with whit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853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1EC0">
      <w:rPr>
        <w:noProof/>
      </w:rPr>
      <w:drawing>
        <wp:anchor distT="0" distB="0" distL="114300" distR="114300" simplePos="0" relativeHeight="251665408" behindDoc="1" locked="0" layoutInCell="1" allowOverlap="1" wp14:anchorId="6B10C0BA" wp14:editId="46404DF7">
          <wp:simplePos x="0" y="0"/>
          <wp:positionH relativeFrom="column">
            <wp:posOffset>4809490</wp:posOffset>
          </wp:positionH>
          <wp:positionV relativeFrom="paragraph">
            <wp:posOffset>-364490</wp:posOffset>
          </wp:positionV>
          <wp:extent cx="1839600" cy="1519200"/>
          <wp:effectExtent l="0" t="0" r="0" b="0"/>
          <wp:wrapTight wrapText="bothSides">
            <wp:wrapPolygon edited="0">
              <wp:start x="4026" y="4876"/>
              <wp:lineTo x="4026" y="16254"/>
              <wp:lineTo x="5592" y="17338"/>
              <wp:lineTo x="8500" y="17880"/>
              <wp:lineTo x="9618" y="17880"/>
              <wp:lineTo x="14763" y="17338"/>
              <wp:lineTo x="17447" y="16254"/>
              <wp:lineTo x="17000" y="4876"/>
              <wp:lineTo x="4026" y="4876"/>
            </wp:wrapPolygon>
          </wp:wrapTight>
          <wp:docPr id="529039128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600" cy="15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CD0611" w14:textId="54A05E46" w:rsidR="00B72132" w:rsidRDefault="00096988" w:rsidP="58AAD7D4">
    <w:pPr>
      <w:pStyle w:val="Header"/>
      <w:pBdr>
        <w:bottom w:val="none" w:sz="0" w:space="0" w:color="auto"/>
      </w:pBdr>
    </w:pPr>
    <w:r>
      <w:t> </w:t>
    </w:r>
  </w:p>
  <w:p w14:paraId="726E90B7" w14:textId="77777777" w:rsidR="00B72132" w:rsidRPr="001D243C" w:rsidRDefault="00B72132" w:rsidP="00B72132">
    <w:pPr>
      <w:pStyle w:val="Header"/>
      <w:pBdr>
        <w:bottom w:val="none" w:sz="0" w:space="0" w:color="auto"/>
      </w:pBdr>
    </w:pPr>
  </w:p>
  <w:p w14:paraId="16B2B4D1" w14:textId="77777777" w:rsidR="00B72132" w:rsidRPr="00B72132" w:rsidRDefault="00B72132" w:rsidP="00B72132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48FDE"/>
    <w:multiLevelType w:val="hybridMultilevel"/>
    <w:tmpl w:val="B692752A"/>
    <w:lvl w:ilvl="0" w:tplc="47A63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72AF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2883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7CD6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3EC7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32B5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56D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5A24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CEC6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B2511"/>
    <w:multiLevelType w:val="multilevel"/>
    <w:tmpl w:val="70886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804AB"/>
    <w:multiLevelType w:val="hybridMultilevel"/>
    <w:tmpl w:val="85F482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EB05C62"/>
    <w:multiLevelType w:val="hybridMultilevel"/>
    <w:tmpl w:val="ED882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D0F21"/>
    <w:multiLevelType w:val="multilevel"/>
    <w:tmpl w:val="4D541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A017C"/>
    <w:multiLevelType w:val="hybridMultilevel"/>
    <w:tmpl w:val="1B3AE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A82908"/>
    <w:multiLevelType w:val="multilevel"/>
    <w:tmpl w:val="C958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AA65A9"/>
    <w:multiLevelType w:val="multilevel"/>
    <w:tmpl w:val="98C2E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5823020">
    <w:abstractNumId w:val="1"/>
  </w:num>
  <w:num w:numId="2" w16cid:durableId="1349795252">
    <w:abstractNumId w:val="0"/>
  </w:num>
  <w:num w:numId="3" w16cid:durableId="1394693074">
    <w:abstractNumId w:val="7"/>
  </w:num>
  <w:num w:numId="4" w16cid:durableId="570964709">
    <w:abstractNumId w:val="4"/>
  </w:num>
  <w:num w:numId="5" w16cid:durableId="931206997">
    <w:abstractNumId w:val="9"/>
  </w:num>
  <w:num w:numId="6" w16cid:durableId="778524310">
    <w:abstractNumId w:val="6"/>
  </w:num>
  <w:num w:numId="7" w16cid:durableId="859583261">
    <w:abstractNumId w:val="10"/>
  </w:num>
  <w:num w:numId="8" w16cid:durableId="2055619095">
    <w:abstractNumId w:val="3"/>
  </w:num>
  <w:num w:numId="9" w16cid:durableId="960066697">
    <w:abstractNumId w:val="2"/>
  </w:num>
  <w:num w:numId="10" w16cid:durableId="1353341852">
    <w:abstractNumId w:val="5"/>
  </w:num>
  <w:num w:numId="11" w16cid:durableId="1517963728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DateAndTime/>
  <w:proofState w:spelling="clean" w:grammar="clean"/>
  <w:attachedTemplate r:id="rId1"/>
  <w:stylePaneFormatFilter w:val="9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2C2"/>
    <w:rsid w:val="00000197"/>
    <w:rsid w:val="000005C7"/>
    <w:rsid w:val="00002095"/>
    <w:rsid w:val="0000416F"/>
    <w:rsid w:val="000108B8"/>
    <w:rsid w:val="0001164C"/>
    <w:rsid w:val="0003185C"/>
    <w:rsid w:val="00031FD0"/>
    <w:rsid w:val="00033831"/>
    <w:rsid w:val="00055630"/>
    <w:rsid w:val="00061452"/>
    <w:rsid w:val="000733A2"/>
    <w:rsid w:val="0008313C"/>
    <w:rsid w:val="00085A64"/>
    <w:rsid w:val="000863E2"/>
    <w:rsid w:val="0009068A"/>
    <w:rsid w:val="000935A1"/>
    <w:rsid w:val="00095621"/>
    <w:rsid w:val="00096988"/>
    <w:rsid w:val="00097611"/>
    <w:rsid w:val="000A266D"/>
    <w:rsid w:val="000A64E4"/>
    <w:rsid w:val="000C2447"/>
    <w:rsid w:val="000C24AF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43196"/>
    <w:rsid w:val="00150DCC"/>
    <w:rsid w:val="001704C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F7B8F"/>
    <w:rsid w:val="003032C2"/>
    <w:rsid w:val="0033715E"/>
    <w:rsid w:val="00340F1D"/>
    <w:rsid w:val="0034439B"/>
    <w:rsid w:val="003444C7"/>
    <w:rsid w:val="0034560E"/>
    <w:rsid w:val="0035386A"/>
    <w:rsid w:val="0035464A"/>
    <w:rsid w:val="00362AC7"/>
    <w:rsid w:val="0037033E"/>
    <w:rsid w:val="0037334B"/>
    <w:rsid w:val="00384FA1"/>
    <w:rsid w:val="003A1EC0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45F62"/>
    <w:rsid w:val="00455A3F"/>
    <w:rsid w:val="00472D33"/>
    <w:rsid w:val="00484943"/>
    <w:rsid w:val="00490E22"/>
    <w:rsid w:val="00491977"/>
    <w:rsid w:val="00497DE0"/>
    <w:rsid w:val="004C2AF2"/>
    <w:rsid w:val="004C79CA"/>
    <w:rsid w:val="004D763F"/>
    <w:rsid w:val="004E42EF"/>
    <w:rsid w:val="004F0A67"/>
    <w:rsid w:val="004F1337"/>
    <w:rsid w:val="004F28CE"/>
    <w:rsid w:val="004F6303"/>
    <w:rsid w:val="005014AF"/>
    <w:rsid w:val="00503F63"/>
    <w:rsid w:val="005067F9"/>
    <w:rsid w:val="0052756A"/>
    <w:rsid w:val="005340BE"/>
    <w:rsid w:val="00534180"/>
    <w:rsid w:val="00544C0C"/>
    <w:rsid w:val="00552CFF"/>
    <w:rsid w:val="00562216"/>
    <w:rsid w:val="005634F0"/>
    <w:rsid w:val="005673D1"/>
    <w:rsid w:val="00577A42"/>
    <w:rsid w:val="0058121B"/>
    <w:rsid w:val="00584D6A"/>
    <w:rsid w:val="00586708"/>
    <w:rsid w:val="00590D21"/>
    <w:rsid w:val="0059730D"/>
    <w:rsid w:val="005A3B89"/>
    <w:rsid w:val="005C068C"/>
    <w:rsid w:val="005C2644"/>
    <w:rsid w:val="005D073D"/>
    <w:rsid w:val="005D4E5A"/>
    <w:rsid w:val="005D61B4"/>
    <w:rsid w:val="005E044E"/>
    <w:rsid w:val="005F0359"/>
    <w:rsid w:val="005F4AB5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FC4"/>
    <w:rsid w:val="006B7F50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02DF"/>
    <w:rsid w:val="00776A89"/>
    <w:rsid w:val="00791C9E"/>
    <w:rsid w:val="00796E96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14E1"/>
    <w:rsid w:val="008744B1"/>
    <w:rsid w:val="00880D4A"/>
    <w:rsid w:val="00897829"/>
    <w:rsid w:val="008A392C"/>
    <w:rsid w:val="008A65AD"/>
    <w:rsid w:val="008B1EAC"/>
    <w:rsid w:val="008C7569"/>
    <w:rsid w:val="008D2816"/>
    <w:rsid w:val="008D50ED"/>
    <w:rsid w:val="008D5572"/>
    <w:rsid w:val="008D5953"/>
    <w:rsid w:val="008E2296"/>
    <w:rsid w:val="00902423"/>
    <w:rsid w:val="0090358E"/>
    <w:rsid w:val="00905552"/>
    <w:rsid w:val="00917854"/>
    <w:rsid w:val="00921C13"/>
    <w:rsid w:val="00922AD1"/>
    <w:rsid w:val="0094069B"/>
    <w:rsid w:val="0094128E"/>
    <w:rsid w:val="00943EC5"/>
    <w:rsid w:val="00970C89"/>
    <w:rsid w:val="00987163"/>
    <w:rsid w:val="00990E1C"/>
    <w:rsid w:val="009A0001"/>
    <w:rsid w:val="009B0321"/>
    <w:rsid w:val="009B0FD9"/>
    <w:rsid w:val="009B47EA"/>
    <w:rsid w:val="009C27F0"/>
    <w:rsid w:val="009D24D4"/>
    <w:rsid w:val="009D289D"/>
    <w:rsid w:val="009F09FD"/>
    <w:rsid w:val="009F1650"/>
    <w:rsid w:val="009F3460"/>
    <w:rsid w:val="009F4912"/>
    <w:rsid w:val="009F7412"/>
    <w:rsid w:val="00A02EEF"/>
    <w:rsid w:val="00A03469"/>
    <w:rsid w:val="00A124B9"/>
    <w:rsid w:val="00A15B9E"/>
    <w:rsid w:val="00A24407"/>
    <w:rsid w:val="00A268E2"/>
    <w:rsid w:val="00A34FE6"/>
    <w:rsid w:val="00A36552"/>
    <w:rsid w:val="00A37438"/>
    <w:rsid w:val="00A41585"/>
    <w:rsid w:val="00A62597"/>
    <w:rsid w:val="00A646D7"/>
    <w:rsid w:val="00A66950"/>
    <w:rsid w:val="00A75B7E"/>
    <w:rsid w:val="00A812B3"/>
    <w:rsid w:val="00A93225"/>
    <w:rsid w:val="00AB3248"/>
    <w:rsid w:val="00AB731C"/>
    <w:rsid w:val="00AC103C"/>
    <w:rsid w:val="00AC7958"/>
    <w:rsid w:val="00AE12E0"/>
    <w:rsid w:val="00AE45DB"/>
    <w:rsid w:val="00AE554A"/>
    <w:rsid w:val="00AE6B55"/>
    <w:rsid w:val="00AF7217"/>
    <w:rsid w:val="00B051B5"/>
    <w:rsid w:val="00B44DD5"/>
    <w:rsid w:val="00B53CFF"/>
    <w:rsid w:val="00B57496"/>
    <w:rsid w:val="00B72132"/>
    <w:rsid w:val="00B738AB"/>
    <w:rsid w:val="00B73C19"/>
    <w:rsid w:val="00B77C41"/>
    <w:rsid w:val="00B81669"/>
    <w:rsid w:val="00B907B5"/>
    <w:rsid w:val="00BA1E13"/>
    <w:rsid w:val="00BA6DA0"/>
    <w:rsid w:val="00BC294E"/>
    <w:rsid w:val="00BC5961"/>
    <w:rsid w:val="00BC5F53"/>
    <w:rsid w:val="00BC78C6"/>
    <w:rsid w:val="00BD426E"/>
    <w:rsid w:val="00BD4ACC"/>
    <w:rsid w:val="00BE0046"/>
    <w:rsid w:val="00BE6447"/>
    <w:rsid w:val="00BF4B2C"/>
    <w:rsid w:val="00C01D97"/>
    <w:rsid w:val="00C021AB"/>
    <w:rsid w:val="00C068AF"/>
    <w:rsid w:val="00C0767A"/>
    <w:rsid w:val="00C07F6B"/>
    <w:rsid w:val="00C15176"/>
    <w:rsid w:val="00C2506B"/>
    <w:rsid w:val="00C37063"/>
    <w:rsid w:val="00C40AAB"/>
    <w:rsid w:val="00C51DBC"/>
    <w:rsid w:val="00C52947"/>
    <w:rsid w:val="00C5654D"/>
    <w:rsid w:val="00C57F17"/>
    <w:rsid w:val="00C67367"/>
    <w:rsid w:val="00C846FE"/>
    <w:rsid w:val="00C85F4A"/>
    <w:rsid w:val="00C92413"/>
    <w:rsid w:val="00CA0FAC"/>
    <w:rsid w:val="00CA667A"/>
    <w:rsid w:val="00CC5D9E"/>
    <w:rsid w:val="00CC7B1C"/>
    <w:rsid w:val="00CE086C"/>
    <w:rsid w:val="00CF4C68"/>
    <w:rsid w:val="00CF7DA5"/>
    <w:rsid w:val="00D2315A"/>
    <w:rsid w:val="00D356F8"/>
    <w:rsid w:val="00D50FF0"/>
    <w:rsid w:val="00D66537"/>
    <w:rsid w:val="00D83774"/>
    <w:rsid w:val="00D92BBC"/>
    <w:rsid w:val="00D93D0D"/>
    <w:rsid w:val="00DA589B"/>
    <w:rsid w:val="00DB70C9"/>
    <w:rsid w:val="00DC7A9D"/>
    <w:rsid w:val="00DD1729"/>
    <w:rsid w:val="00DD3B24"/>
    <w:rsid w:val="00DD77F0"/>
    <w:rsid w:val="00DD7C30"/>
    <w:rsid w:val="00DE3AB8"/>
    <w:rsid w:val="00DF4DBC"/>
    <w:rsid w:val="00E217CA"/>
    <w:rsid w:val="00E45C31"/>
    <w:rsid w:val="00E5122E"/>
    <w:rsid w:val="00E5704B"/>
    <w:rsid w:val="00E65399"/>
    <w:rsid w:val="00E70D36"/>
    <w:rsid w:val="00E83C33"/>
    <w:rsid w:val="00E85295"/>
    <w:rsid w:val="00EA16A9"/>
    <w:rsid w:val="00EA46DE"/>
    <w:rsid w:val="00EB1195"/>
    <w:rsid w:val="00EB4C88"/>
    <w:rsid w:val="00EB6372"/>
    <w:rsid w:val="00EC37E3"/>
    <w:rsid w:val="00EC5299"/>
    <w:rsid w:val="00ED0546"/>
    <w:rsid w:val="00ED3649"/>
    <w:rsid w:val="00EE0481"/>
    <w:rsid w:val="00EF751B"/>
    <w:rsid w:val="00F06F3B"/>
    <w:rsid w:val="00F13D85"/>
    <w:rsid w:val="00F25CC7"/>
    <w:rsid w:val="00F3128D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D5048"/>
    <w:rsid w:val="00FE211E"/>
    <w:rsid w:val="00FE23B3"/>
    <w:rsid w:val="00FE59C4"/>
    <w:rsid w:val="00FF2A44"/>
    <w:rsid w:val="00FF5782"/>
    <w:rsid w:val="10F82F15"/>
    <w:rsid w:val="12F25B97"/>
    <w:rsid w:val="13614E38"/>
    <w:rsid w:val="1A15B9D7"/>
    <w:rsid w:val="1EE23386"/>
    <w:rsid w:val="1F4B97BD"/>
    <w:rsid w:val="39086048"/>
    <w:rsid w:val="44EEE0D9"/>
    <w:rsid w:val="58AAD7D4"/>
    <w:rsid w:val="6BF59CBF"/>
    <w:rsid w:val="6F678F24"/>
    <w:rsid w:val="738E25EF"/>
    <w:rsid w:val="7D880CEE"/>
    <w:rsid w:val="7EC6B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D0CC23"/>
  <w15:docId w15:val="{5F46462C-A023-4B61-805A-24CBA52D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1"/>
    <w:qFormat/>
    <w:rsid w:val="00490E22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aliases w:val="Heading 1 (Title)"/>
    <w:next w:val="Normal"/>
    <w:link w:val="Heading1Char"/>
    <w:autoRedefine/>
    <w:qFormat/>
    <w:rsid w:val="00490E22"/>
    <w:pPr>
      <w:keepNext/>
      <w:outlineLvl w:val="0"/>
    </w:pPr>
    <w:rPr>
      <w:rFonts w:ascii="Arial" w:hAnsi="Arial" w:cs="Arial"/>
      <w:b/>
      <w:bCs/>
      <w:kern w:val="28"/>
      <w:sz w:val="56"/>
      <w:szCs w:val="24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8B1EAC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6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1704CD"/>
    <w:pPr>
      <w:keepNext/>
      <w:spacing w:before="300" w:after="60"/>
      <w:outlineLvl w:val="2"/>
    </w:pPr>
    <w:rPr>
      <w:rFonts w:ascii="Arial" w:hAnsi="Arial" w:cs="Arial"/>
      <w:b/>
      <w:kern w:val="28"/>
      <w:sz w:val="32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1704CD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8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1704CD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color w:val="005EB8" w:themeColor="text2"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8B1EAC"/>
    <w:rPr>
      <w:rFonts w:ascii="Arial Bold" w:hAnsi="Arial Bold" w:cs="Arial"/>
      <w:b/>
      <w:color w:val="005EB8"/>
      <w:kern w:val="28"/>
      <w:sz w:val="36"/>
      <w:szCs w:val="24"/>
      <w14:ligatures w14:val="standardContextual"/>
    </w:rPr>
  </w:style>
  <w:style w:type="character" w:customStyle="1" w:styleId="Heading1Char">
    <w:name w:val="Heading 1 Char"/>
    <w:aliases w:val="Heading 1 (Title) Char"/>
    <w:basedOn w:val="DefaultParagraphFont"/>
    <w:link w:val="Heading1"/>
    <w:rsid w:val="00490E22"/>
    <w:rPr>
      <w:rFonts w:ascii="Arial" w:hAnsi="Arial" w:cs="Arial"/>
      <w:b/>
      <w:bCs/>
      <w:kern w:val="28"/>
      <w:sz w:val="56"/>
      <w:szCs w:val="24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1704CD"/>
    <w:rPr>
      <w:rFonts w:ascii="Arial" w:hAnsi="Arial" w:cs="Arial"/>
      <w:b/>
      <w:kern w:val="28"/>
      <w:sz w:val="32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2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1704CD"/>
    <w:rPr>
      <w:rFonts w:ascii="Arial Bold" w:eastAsia="MS Mincho" w:hAnsi="Arial Bold"/>
      <w:b/>
      <w:color w:val="231F20" w:themeColor="background1"/>
      <w:kern w:val="28"/>
      <w:sz w:val="28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b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3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1704CD"/>
    <w:rPr>
      <w:rFonts w:ascii="Arial Bold" w:eastAsiaTheme="majorEastAsia" w:hAnsi="Arial Bold" w:cs="Arial (Headings CS)"/>
      <w:b/>
      <w:color w:val="005EB8" w:themeColor="text2"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4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4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4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b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4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4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color w:val="005EB8" w:themeColor="text2"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4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4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97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2.DEG7K57C\Downloads\Short%20document%20template%20v1.0%20Jan%202025%20(4).dotx" TargetMode="External"/></Relationship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7521E39C28740A406EE9D1CE45CFA" ma:contentTypeVersion="27" ma:contentTypeDescription="Create a new document." ma:contentTypeScope="" ma:versionID="59fc0936d619fb31126b203e3aac832f">
  <xsd:schema xmlns:xsd="http://www.w3.org/2001/XMLSchema" xmlns:xs="http://www.w3.org/2001/XMLSchema" xmlns:p="http://schemas.microsoft.com/office/2006/metadata/properties" xmlns:ns1="http://schemas.microsoft.com/sharepoint/v3" xmlns:ns2="6ae27f26-6a1d-4bb2-8699-09867f7499bd" xmlns:ns3="ee8f4621-373f-452a-bc28-6047e1581cf9" targetNamespace="http://schemas.microsoft.com/office/2006/metadata/properties" ma:root="true" ma:fieldsID="f0003880c4459f76cfa47a6084cafc23" ns1:_="" ns2:_="" ns3:_="">
    <xsd:import namespace="http://schemas.microsoft.com/sharepoint/v3"/>
    <xsd:import namespace="6ae27f26-6a1d-4bb2-8699-09867f7499bd"/>
    <xsd:import namespace="ee8f4621-373f-452a-bc28-6047e1581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NumericalIndex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27f26-6a1d-4bb2-8699-09867f749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NumericalIndex" ma:index="17" nillable="true" ma:displayName="Numerical Index" ma:decimals="1" ma:internalName="NumericalIndex" ma:readOnly="false" ma:percentage="FALSE">
      <xsd:simpleType>
        <xsd:restriction base="dms:Number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4621-373f-452a-bc28-6047e1581cf9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c6dd07c-3d67-41ae-a2c6-d8f33b590fca}" ma:internalName="TaxCatchAll" ma:showField="CatchAllData" ma:web="ee8f4621-373f-452a-bc28-6047e1581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ee8f4621-373f-452a-bc28-6047e1581cf9"/>
    <lcf76f155ced4ddcb4097134ff3c332f xmlns="6ae27f26-6a1d-4bb2-8699-09867f7499bd">
      <Terms xmlns="http://schemas.microsoft.com/office/infopath/2007/PartnerControls"/>
    </lcf76f155ced4ddcb4097134ff3c332f>
    <NumericalIndex xmlns="6ae27f26-6a1d-4bb2-8699-09867f7499bd" xsi:nil="true"/>
  </documentManagement>
</p:properties>
</file>

<file path=customXml/itemProps1.xml><?xml version="1.0" encoding="utf-8"?>
<ds:datastoreItem xmlns:ds="http://schemas.openxmlformats.org/officeDocument/2006/customXml" ds:itemID="{1F0ED39E-BFD4-46FE-8E31-A5229E0EB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ae27f26-6a1d-4bb2-8699-09867f7499bd"/>
    <ds:schemaRef ds:uri="ee8f4621-373f-452a-bc28-6047e1581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e8f4621-373f-452a-bc28-6047e1581cf9"/>
    <ds:schemaRef ds:uri="6ae27f26-6a1d-4bb2-8699-09867f7499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 v1.0 Jan 2025 (4)</Template>
  <TotalTime>0</TotalTime>
  <Pages>3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Case study pro-forma for primary care educators</vt:lpstr>
    </vt:vector>
  </TitlesOfParts>
  <Company>Health &amp; Social Care Information Centre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 pro-forma for supervision</dc:title>
  <dc:subject/>
  <dc:creator>PUTTICK, Devon (NHS ENGLAND - T1510)</dc:creator>
  <cp:keywords/>
  <dc:description/>
  <cp:lastModifiedBy>ADEKUNLE, Ola (NHS ENGLAND)</cp:lastModifiedBy>
  <cp:revision>2</cp:revision>
  <cp:lastPrinted>2016-07-14T17:27:00Z</cp:lastPrinted>
  <dcterms:created xsi:type="dcterms:W3CDTF">2026-08-19T08:47:00Z</dcterms:created>
  <dcterms:modified xsi:type="dcterms:W3CDTF">2026-08-19T08:47:00Z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0x0101000F97521E39C28740A406EE9D1CE45CFA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  <property fmtid="{D5CDD505-2E9C-101B-9397-08002B2CF9AE}" pid="8" name="_ExtendedDescription">
    <vt:lpwstr/>
  </property>
</Properties>
</file>