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B5B70" w14:textId="77777777" w:rsidR="00844D87" w:rsidRDefault="00CE69CC">
      <w:pPr>
        <w:pStyle w:val="BodyText"/>
        <w:rPr>
          <w:rFonts w:ascii="Times New Roman"/>
          <w:b w:val="0"/>
          <w:sz w:val="3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9664" behindDoc="0" locked="0" layoutInCell="1" allowOverlap="1" wp14:anchorId="46FEFB44" wp14:editId="3EFA3F03">
                <wp:simplePos x="0" y="0"/>
                <wp:positionH relativeFrom="page">
                  <wp:posOffset>0</wp:posOffset>
                </wp:positionH>
                <wp:positionV relativeFrom="page">
                  <wp:posOffset>212501</wp:posOffset>
                </wp:positionV>
                <wp:extent cx="7560309" cy="2259612"/>
                <wp:effectExtent l="0" t="0" r="0" b="127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60309" cy="2259612"/>
                          <a:chOff x="0" y="0"/>
                          <a:chExt cx="7560309" cy="2259612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7560309" cy="4984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498475">
                                <a:moveTo>
                                  <a:pt x="0" y="498307"/>
                                </a:moveTo>
                                <a:lnTo>
                                  <a:pt x="0" y="0"/>
                                </a:lnTo>
                                <a:lnTo>
                                  <a:pt x="7559999" y="0"/>
                                </a:lnTo>
                                <a:lnTo>
                                  <a:pt x="7559999" y="498307"/>
                                </a:lnTo>
                                <a:lnTo>
                                  <a:pt x="0" y="4983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5369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8789" y="156303"/>
                            <a:ext cx="1726624" cy="210330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Textbox 5"/>
                        <wps:cNvSpPr txBox="1"/>
                        <wps:spPr>
                          <a:xfrm>
                            <a:off x="328588" y="610779"/>
                            <a:ext cx="521418" cy="1898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D5F292E" w14:textId="77777777" w:rsidR="00844D87" w:rsidRDefault="00CE69CC">
                              <w:pPr>
                                <w:spacing w:before="40"/>
                                <w:ind w:left="20"/>
                                <w:rPr>
                                  <w:b/>
                                  <w:i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i/>
                                  <w:color w:val="FEFEFE"/>
                                  <w:w w:val="105"/>
                                  <w:sz w:val="18"/>
                                  <w:shd w:val="clear" w:color="auto" w:fill="A53692"/>
                                </w:rPr>
                                <w:t>FORM</w:t>
                              </w:r>
                              <w:r>
                                <w:rPr>
                                  <w:b/>
                                  <w:i/>
                                  <w:color w:val="FEFEFE"/>
                                  <w:spacing w:val="-13"/>
                                  <w:w w:val="105"/>
                                  <w:sz w:val="18"/>
                                  <w:shd w:val="clear" w:color="auto" w:fill="A5369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i/>
                                  <w:color w:val="FEFEFE"/>
                                  <w:spacing w:val="-10"/>
                                  <w:w w:val="105"/>
                                  <w:sz w:val="18"/>
                                  <w:shd w:val="clear" w:color="auto" w:fill="A53692"/>
                                </w:rPr>
                                <w:t>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2964924" y="562206"/>
                            <a:ext cx="2850515" cy="8324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47BCC8E" w14:textId="77777777" w:rsidR="00844D87" w:rsidRDefault="00CE69CC">
                              <w:pPr>
                                <w:spacing w:before="40"/>
                                <w:rPr>
                                  <w:b/>
                                  <w:sz w:val="108"/>
                                </w:rPr>
                              </w:pPr>
                              <w:r>
                                <w:rPr>
                                  <w:b/>
                                  <w:color w:val="A53692"/>
                                  <w:spacing w:val="-2"/>
                                  <w:w w:val="110"/>
                                  <w:sz w:val="108"/>
                                </w:rPr>
                                <w:t>HELLO!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6693052" y="717566"/>
                            <a:ext cx="513715" cy="1898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F09F02" w14:textId="77777777" w:rsidR="00844D87" w:rsidRDefault="00CE69CC">
                              <w:pPr>
                                <w:spacing w:before="40"/>
                                <w:ind w:left="20"/>
                                <w:rPr>
                                  <w:b/>
                                  <w:i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i/>
                                  <w:color w:val="373435"/>
                                  <w:spacing w:val="-2"/>
                                  <w:w w:val="105"/>
                                  <w:sz w:val="18"/>
                                </w:rPr>
                                <w:t>England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1241388" y="1017773"/>
                            <a:ext cx="260985" cy="1695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0F5DFB1" w14:textId="77777777" w:rsidR="00844D87" w:rsidRDefault="00CE69CC">
                              <w:pPr>
                                <w:spacing w:before="26"/>
                                <w:ind w:left="20"/>
                                <w:rPr>
                                  <w:rFonts w:ascii="ヒラギノ明朝 ProN W3" w:eastAsia="ヒラギノ明朝 ProN W3"/>
                                  <w:sz w:val="17"/>
                                </w:rPr>
                              </w:pPr>
                              <w:r>
                                <w:rPr>
                                  <w:rFonts w:ascii="ヒラギノ明朝 ProN W3" w:eastAsia="ヒラギノ明朝 ProN W3" w:hint="eastAsia"/>
                                  <w:color w:val="FEFEFE"/>
                                  <w:spacing w:val="-5"/>
                                  <w:sz w:val="17"/>
                                </w:rPr>
                                <w:t>你好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" name="Textbox 9"/>
                        <wps:cNvSpPr txBox="1"/>
                        <wps:spPr>
                          <a:xfrm>
                            <a:off x="2998019" y="1255753"/>
                            <a:ext cx="3099435" cy="6832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2A7D78" w14:textId="77777777" w:rsidR="00844D87" w:rsidRDefault="00CE69CC">
                              <w:pPr>
                                <w:spacing w:before="81" w:line="220" w:lineRule="auto"/>
                                <w:ind w:left="20" w:right="38"/>
                                <w:rPr>
                                  <w:sz w:val="45"/>
                                </w:rPr>
                              </w:pPr>
                              <w:r>
                                <w:rPr>
                                  <w:color w:val="373435"/>
                                  <w:w w:val="110"/>
                                  <w:sz w:val="45"/>
                                </w:rPr>
                                <w:t>WESSEX IMG SUPERVISOR</w:t>
                              </w:r>
                              <w:r>
                                <w:rPr>
                                  <w:color w:val="373435"/>
                                  <w:spacing w:val="-31"/>
                                  <w:w w:val="110"/>
                                  <w:sz w:val="45"/>
                                </w:rPr>
                                <w:t xml:space="preserve"> </w:t>
                              </w:r>
                              <w:r>
                                <w:rPr>
                                  <w:color w:val="373435"/>
                                  <w:w w:val="110"/>
                                  <w:sz w:val="45"/>
                                </w:rPr>
                                <w:t>FORM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6825024" y="571207"/>
                            <a:ext cx="353060" cy="141605"/>
                          </a:xfrm>
                          <a:prstGeom prst="rect">
                            <a:avLst/>
                          </a:prstGeom>
                          <a:solidFill>
                            <a:srgbClr val="00AFEF"/>
                          </a:solidFill>
                        </wps:spPr>
                        <wps:txbx>
                          <w:txbxContent>
                            <w:p w14:paraId="64EC3C83" w14:textId="77777777" w:rsidR="00844D87" w:rsidRDefault="00CE69CC">
                              <w:pPr>
                                <w:spacing w:line="222" w:lineRule="exact"/>
                                <w:ind w:left="12"/>
                                <w:rPr>
                                  <w:b/>
                                  <w:i/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i/>
                                  <w:color w:val="FEFEFE"/>
                                  <w:spacing w:val="-5"/>
                                  <w:sz w:val="24"/>
                                </w:rPr>
                                <w:t>NHS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6FEFB44" id="Group 2" o:spid="_x0000_s1026" style="position:absolute;margin-left:0;margin-top:16.75pt;width:595.3pt;height:177.9pt;z-index:15729664;mso-wrap-distance-left:0;mso-wrap-distance-right:0;mso-position-horizontal-relative:page;mso-position-vertical-relative:page" coordsize="75603,225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">
                <v:shape id="Graphic 3" o:spid="_x0000_s1027" style="position:absolute;width:75603;height:4984;visibility:visible;mso-wrap-style:square;v-text-anchor:top" coordsize="7560309,498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" path="m,498307l,,7559999,r,498307l,498307xe" fillcolor="#a53692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8" type="#_x0000_t75" style="position:absolute;left:9287;top:1563;width:17267;height:210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5" o:spid="_x0000_s1029" type="#_x0000_t202" style="position:absolute;left:3285;top:6107;width:5215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2D5F292E" w14:textId="77777777" w:rsidR="00844D87" w:rsidRDefault="00CE69CC">
                        <w:pPr>
                          <w:spacing w:before="40"/>
                          <w:ind w:left="20"/>
                          <w:rPr>
                            <w:b/>
                            <w:i/>
                            <w:sz w:val="18"/>
                          </w:rPr>
                        </w:pPr>
                        <w:r>
                          <w:rPr>
                            <w:b/>
                            <w:i/>
                            <w:color w:val="FEFEFE"/>
                            <w:w w:val="105"/>
                            <w:sz w:val="18"/>
                            <w:shd w:val="clear" w:color="auto" w:fill="A53692"/>
                          </w:rPr>
                          <w:t>FORM</w:t>
                        </w:r>
                        <w:r>
                          <w:rPr>
                            <w:b/>
                            <w:i/>
                            <w:color w:val="FEFEFE"/>
                            <w:spacing w:val="-13"/>
                            <w:w w:val="105"/>
                            <w:sz w:val="18"/>
                            <w:shd w:val="clear" w:color="auto" w:fill="A53692"/>
                          </w:rPr>
                          <w:t xml:space="preserve"> </w:t>
                        </w:r>
                        <w:r>
                          <w:rPr>
                            <w:b/>
                            <w:i/>
                            <w:color w:val="FEFEFE"/>
                            <w:spacing w:val="-10"/>
                            <w:w w:val="105"/>
                            <w:sz w:val="18"/>
                            <w:shd w:val="clear" w:color="auto" w:fill="A53692"/>
                          </w:rPr>
                          <w:t>3</w:t>
                        </w:r>
                      </w:p>
                    </w:txbxContent>
                  </v:textbox>
                </v:shape>
                <v:shape id="Textbox 6" o:spid="_x0000_s1030" type="#_x0000_t202" style="position:absolute;left:29649;top:5622;width:28505;height:8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547BCC8E" w14:textId="77777777" w:rsidR="00844D87" w:rsidRDefault="00CE69CC">
                        <w:pPr>
                          <w:spacing w:before="40"/>
                          <w:rPr>
                            <w:b/>
                            <w:sz w:val="108"/>
                          </w:rPr>
                        </w:pPr>
                        <w:r>
                          <w:rPr>
                            <w:b/>
                            <w:color w:val="A53692"/>
                            <w:spacing w:val="-2"/>
                            <w:w w:val="110"/>
                            <w:sz w:val="108"/>
                          </w:rPr>
                          <w:t>HELLO!</w:t>
                        </w:r>
                      </w:p>
                    </w:txbxContent>
                  </v:textbox>
                </v:shape>
                <v:shape id="Textbox 7" o:spid="_x0000_s1031" type="#_x0000_t202" style="position:absolute;left:66930;top:7175;width:51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74F09F02" w14:textId="77777777" w:rsidR="00844D87" w:rsidRDefault="00CE69CC">
                        <w:pPr>
                          <w:spacing w:before="40"/>
                          <w:ind w:left="20"/>
                          <w:rPr>
                            <w:b/>
                            <w:i/>
                            <w:sz w:val="18"/>
                          </w:rPr>
                        </w:pPr>
                        <w:r>
                          <w:rPr>
                            <w:b/>
                            <w:i/>
                            <w:color w:val="373435"/>
                            <w:spacing w:val="-2"/>
                            <w:w w:val="105"/>
                            <w:sz w:val="18"/>
                          </w:rPr>
                          <w:t>England</w:t>
                        </w:r>
                      </w:p>
                    </w:txbxContent>
                  </v:textbox>
                </v:shape>
                <v:shape id="Textbox 8" o:spid="_x0000_s1032" type="#_x0000_t202" style="position:absolute;left:12413;top:10177;width:2610;height:1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00F5DFB1" w14:textId="77777777" w:rsidR="00844D87" w:rsidRDefault="00CE69CC">
                        <w:pPr>
                          <w:spacing w:before="26"/>
                          <w:ind w:left="20"/>
                          <w:rPr>
                            <w:rFonts w:ascii="ヒラギノ明朝 ProN W3" w:eastAsia="ヒラギノ明朝 ProN W3"/>
                            <w:sz w:val="17"/>
                          </w:rPr>
                        </w:pPr>
                        <w:r>
                          <w:rPr>
                            <w:rFonts w:ascii="ヒラギノ明朝 ProN W3" w:eastAsia="ヒラギノ明朝 ProN W3" w:hint="eastAsia"/>
                            <w:color w:val="FEFEFE"/>
                            <w:spacing w:val="-5"/>
                            <w:sz w:val="17"/>
                          </w:rPr>
                          <w:t>你好</w:t>
                        </w:r>
                      </w:p>
                    </w:txbxContent>
                  </v:textbox>
                </v:shape>
                <v:shape id="Textbox 9" o:spid="_x0000_s1033" type="#_x0000_t202" style="position:absolute;left:29980;top:12557;width:30994;height:68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742A7D78" w14:textId="77777777" w:rsidR="00844D87" w:rsidRDefault="00CE69CC">
                        <w:pPr>
                          <w:spacing w:before="81" w:line="220" w:lineRule="auto"/>
                          <w:ind w:left="20" w:right="38"/>
                          <w:rPr>
                            <w:sz w:val="45"/>
                          </w:rPr>
                        </w:pPr>
                        <w:r>
                          <w:rPr>
                            <w:color w:val="373435"/>
                            <w:w w:val="110"/>
                            <w:sz w:val="45"/>
                          </w:rPr>
                          <w:t>WESSEX IMG SUPERVISOR</w:t>
                        </w:r>
                        <w:r>
                          <w:rPr>
                            <w:color w:val="373435"/>
                            <w:spacing w:val="-31"/>
                            <w:w w:val="110"/>
                            <w:sz w:val="45"/>
                          </w:rPr>
                          <w:t xml:space="preserve"> </w:t>
                        </w:r>
                        <w:r>
                          <w:rPr>
                            <w:color w:val="373435"/>
                            <w:w w:val="110"/>
                            <w:sz w:val="45"/>
                          </w:rPr>
                          <w:t>FORM</w:t>
                        </w:r>
                      </w:p>
                    </w:txbxContent>
                  </v:textbox>
                </v:shape>
                <v:shape id="Textbox 10" o:spid="_x0000_s1034" type="#_x0000_t202" style="position:absolute;left:68250;top:5712;width:3530;height:1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" fillcolor="#00afef" stroked="f">
                  <v:textbox inset="0,0,0,0">
                    <w:txbxContent>
                      <w:p w14:paraId="64EC3C83" w14:textId="77777777" w:rsidR="00844D87" w:rsidRDefault="00CE69CC">
                        <w:pPr>
                          <w:spacing w:line="222" w:lineRule="exact"/>
                          <w:ind w:left="12"/>
                          <w:rPr>
                            <w:b/>
                            <w:i/>
                            <w:color w:val="000000"/>
                            <w:sz w:val="24"/>
                          </w:rPr>
                        </w:pPr>
                        <w:r>
                          <w:rPr>
                            <w:b/>
                            <w:i/>
                            <w:color w:val="FEFEFE"/>
                            <w:spacing w:val="-5"/>
                            <w:sz w:val="24"/>
                          </w:rPr>
                          <w:t>NHS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8368" behindDoc="0" locked="0" layoutInCell="1" allowOverlap="1" wp14:anchorId="215031BB" wp14:editId="1C908C08">
                <wp:simplePos x="0" y="0"/>
                <wp:positionH relativeFrom="page">
                  <wp:posOffset>1399658</wp:posOffset>
                </wp:positionH>
                <wp:positionV relativeFrom="page">
                  <wp:posOffset>1156478</wp:posOffset>
                </wp:positionV>
                <wp:extent cx="290830" cy="72389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3660000">
                          <a:off x="0" y="0"/>
                          <a:ext cx="290830" cy="723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29B62D" w14:textId="77777777" w:rsidR="00844D87" w:rsidRDefault="00CE69CC">
                            <w:pPr>
                              <w:spacing w:line="112" w:lineRule="exact"/>
                              <w:rPr>
                                <w:b/>
                                <w:sz w:val="11"/>
                              </w:rPr>
                            </w:pPr>
                            <w:r>
                              <w:rPr>
                                <w:b/>
                                <w:color w:val="201E1E"/>
                                <w:spacing w:val="-2"/>
                                <w:sz w:val="11"/>
                              </w:rPr>
                              <w:t>Bonjour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5031BB" id="Textbox 11" o:spid="_x0000_s1035" type="#_x0000_t202" style="position:absolute;margin-left:110.2pt;margin-top:91.05pt;width:22.9pt;height:5.7pt;rotation:61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" filled="f" stroked="f">
                <v:textbox inset="0,0,0,0">
                  <w:txbxContent>
                    <w:p w14:paraId="3229B62D" w14:textId="77777777" w:rsidR="00844D87" w:rsidRDefault="00CE69CC">
                      <w:pPr>
                        <w:spacing w:line="112" w:lineRule="exact"/>
                        <w:rPr>
                          <w:b/>
                          <w:sz w:val="11"/>
                        </w:rPr>
                      </w:pPr>
                      <w:r>
                        <w:rPr>
                          <w:b/>
                          <w:color w:val="201E1E"/>
                          <w:spacing w:val="-2"/>
                          <w:sz w:val="11"/>
                        </w:rPr>
                        <w:t>Bonjour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8880" behindDoc="0" locked="0" layoutInCell="1" allowOverlap="1" wp14:anchorId="7058D21D" wp14:editId="1A81A01E">
                <wp:simplePos x="0" y="0"/>
                <wp:positionH relativeFrom="page">
                  <wp:posOffset>1653566</wp:posOffset>
                </wp:positionH>
                <wp:positionV relativeFrom="page">
                  <wp:posOffset>1353804</wp:posOffset>
                </wp:positionV>
                <wp:extent cx="295275" cy="111125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7820000">
                          <a:off x="0" y="0"/>
                          <a:ext cx="29527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192849A" w14:textId="77777777" w:rsidR="00844D87" w:rsidRDefault="00CE69CC">
                            <w:pPr>
                              <w:spacing w:line="175" w:lineRule="exac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color w:val="FEFEFE"/>
                                <w:spacing w:val="-4"/>
                                <w:w w:val="110"/>
                                <w:sz w:val="17"/>
                              </w:rPr>
                              <w:t>Hello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58D21D" id="Textbox 12" o:spid="_x0000_s1036" type="#_x0000_t202" style="position:absolute;margin-left:130.2pt;margin-top:106.6pt;width:23.25pt;height:8.75pt;rotation:-63;z-index:1573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" filled="f" stroked="f">
                <v:textbox inset="0,0,0,0">
                  <w:txbxContent>
                    <w:p w14:paraId="5192849A" w14:textId="77777777" w:rsidR="00844D87" w:rsidRDefault="00CE69CC">
                      <w:pPr>
                        <w:spacing w:line="175" w:lineRule="exact"/>
                        <w:rPr>
                          <w:b/>
                          <w:sz w:val="17"/>
                        </w:rPr>
                      </w:pPr>
                      <w:r>
                        <w:rPr>
                          <w:b/>
                          <w:color w:val="FEFEFE"/>
                          <w:spacing w:val="-4"/>
                          <w:w w:val="110"/>
                          <w:sz w:val="17"/>
                        </w:rPr>
                        <w:t>Hello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9392" behindDoc="0" locked="0" layoutInCell="1" allowOverlap="1" wp14:anchorId="79E862DB" wp14:editId="63256218">
                <wp:simplePos x="0" y="0"/>
                <wp:positionH relativeFrom="page">
                  <wp:posOffset>1970855</wp:posOffset>
                </wp:positionH>
                <wp:positionV relativeFrom="page">
                  <wp:posOffset>779644</wp:posOffset>
                </wp:positionV>
                <wp:extent cx="147955" cy="5588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7880000">
                          <a:off x="0" y="0"/>
                          <a:ext cx="147955" cy="558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F3FD50F" w14:textId="77777777" w:rsidR="00844D87" w:rsidRDefault="00CE69CC">
                            <w:pPr>
                              <w:spacing w:line="87" w:lineRule="exac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color w:val="FEFEFE"/>
                                <w:spacing w:val="-2"/>
                                <w:w w:val="115"/>
                                <w:sz w:val="8"/>
                              </w:rPr>
                              <w:t>Hallo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E862DB" id="Textbox 13" o:spid="_x0000_s1037" type="#_x0000_t202" style="position:absolute;margin-left:155.2pt;margin-top:61.4pt;width:11.65pt;height:4.4pt;rotation:-62;z-index:1573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" filled="f" stroked="f">
                <v:textbox inset="0,0,0,0">
                  <w:txbxContent>
                    <w:p w14:paraId="7F3FD50F" w14:textId="77777777" w:rsidR="00844D87" w:rsidRDefault="00CE69CC">
                      <w:pPr>
                        <w:spacing w:line="87" w:lineRule="exact"/>
                        <w:rPr>
                          <w:b/>
                          <w:sz w:val="8"/>
                        </w:rPr>
                      </w:pPr>
                      <w:r>
                        <w:rPr>
                          <w:b/>
                          <w:color w:val="FEFEFE"/>
                          <w:spacing w:val="-2"/>
                          <w:w w:val="115"/>
                          <w:sz w:val="8"/>
                        </w:rPr>
                        <w:t>Hallo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2C311A59" wp14:editId="72CC83D3">
                <wp:simplePos x="0" y="0"/>
                <wp:positionH relativeFrom="page">
                  <wp:posOffset>2114702</wp:posOffset>
                </wp:positionH>
                <wp:positionV relativeFrom="page">
                  <wp:posOffset>998725</wp:posOffset>
                </wp:positionV>
                <wp:extent cx="213360" cy="112395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8960000">
                          <a:off x="0" y="0"/>
                          <a:ext cx="213360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0FB0EA" w14:textId="77777777" w:rsidR="00844D87" w:rsidRDefault="00CE69CC">
                            <w:pPr>
                              <w:bidi/>
                              <w:spacing w:line="172" w:lineRule="exact"/>
                              <w:jc w:val="right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201E1E"/>
                                <w:spacing w:val="-4"/>
                                <w:w w:val="105"/>
                                <w:sz w:val="17"/>
                                <w:szCs w:val="17"/>
                                <w:rtl/>
                              </w:rPr>
                              <w:t>ﻣرﺣﺑﺎ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311A59" id="Textbox 14" o:spid="_x0000_s1038" type="#_x0000_t202" style="position:absolute;margin-left:166.5pt;margin-top:78.65pt;width:16.8pt;height:8.85pt;rotation:-44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" filled="f" stroked="f">
                <v:textbox inset="0,0,0,0">
                  <w:txbxContent>
                    <w:p w14:paraId="280FB0EA" w14:textId="77777777" w:rsidR="00844D87" w:rsidRDefault="00CE69CC">
                      <w:pPr>
                        <w:bidi/>
                        <w:spacing w:line="172" w:lineRule="exact"/>
                        <w:jc w:val="right"/>
                        <w:rPr>
                          <w:sz w:val="17"/>
                          <w:szCs w:val="17"/>
                        </w:rPr>
                      </w:pPr>
                      <w:r>
                        <w:rPr>
                          <w:color w:val="201E1E"/>
                          <w:spacing w:val="-4"/>
                          <w:w w:val="105"/>
                          <w:sz w:val="17"/>
                          <w:szCs w:val="17"/>
                          <w:rtl/>
                        </w:rPr>
                        <w:t>ﻣرﺣﺑﺎ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0416" behindDoc="0" locked="0" layoutInCell="1" allowOverlap="1" wp14:anchorId="2AEA1809" wp14:editId="71A8D7C6">
                <wp:simplePos x="0" y="0"/>
                <wp:positionH relativeFrom="page">
                  <wp:posOffset>2062916</wp:posOffset>
                </wp:positionH>
                <wp:positionV relativeFrom="page">
                  <wp:posOffset>1415504</wp:posOffset>
                </wp:positionV>
                <wp:extent cx="212090" cy="91440"/>
                <wp:effectExtent l="0" t="0" r="0" b="0"/>
                <wp:wrapNone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9020000">
                          <a:off x="0" y="0"/>
                          <a:ext cx="2120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396C83" w14:textId="77777777" w:rsidR="00844D87" w:rsidRDefault="00CE69CC">
                            <w:pPr>
                              <w:spacing w:line="143" w:lineRule="exact"/>
                              <w:rPr>
                                <w:rFonts w:ascii="Devanagari MT" w:eastAsia="Devanagari MT" w:hAnsi="Devanagari MT" w:cs="Devanagari MT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Devanagari MT" w:eastAsia="Devanagari MT" w:hAnsi="Devanagari MT" w:cs="Devanagari MT"/>
                                <w:color w:val="201E1E"/>
                                <w:w w:val="154"/>
                                <w:sz w:val="14"/>
                                <w:szCs w:val="14"/>
                              </w:rPr>
                              <w:t>नम</w:t>
                            </w:r>
                            <w:r>
                              <w:rPr>
                                <w:rFonts w:ascii="Devanagari MT" w:eastAsia="Devanagari MT" w:hAnsi="Devanagari MT" w:cs="Devanagari MT"/>
                                <w:color w:val="201E1E"/>
                                <w:spacing w:val="-13"/>
                                <w:w w:val="15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Devanagari MT" w:eastAsia="Devanagari MT" w:hAnsi="Devanagari MT" w:cs="Devanagari MT"/>
                                <w:color w:val="201E1E"/>
                                <w:spacing w:val="-44"/>
                                <w:w w:val="102"/>
                                <w:sz w:val="14"/>
                                <w:szCs w:val="14"/>
                              </w:rPr>
                              <w:t>े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EA1809" id="Textbox 15" o:spid="_x0000_s1039" type="#_x0000_t202" style="position:absolute;margin-left:162.45pt;margin-top:111.45pt;width:16.7pt;height:7.2pt;rotation:-43;z-index:1574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" filled="f" stroked="f">
                <v:textbox inset="0,0,0,0">
                  <w:txbxContent>
                    <w:p w14:paraId="71396C83" w14:textId="77777777" w:rsidR="00844D87" w:rsidRDefault="00CE69CC">
                      <w:pPr>
                        <w:spacing w:line="143" w:lineRule="exact"/>
                        <w:rPr>
                          <w:rFonts w:ascii="Devanagari MT" w:eastAsia="Devanagari MT" w:hAnsi="Devanagari MT" w:cs="Devanagari MT"/>
                          <w:sz w:val="14"/>
                          <w:szCs w:val="14"/>
                        </w:rPr>
                      </w:pPr>
                      <w:r>
                        <w:rPr>
                          <w:rFonts w:ascii="Devanagari MT" w:eastAsia="Devanagari MT" w:hAnsi="Devanagari MT" w:cs="Devanagari MT"/>
                          <w:color w:val="201E1E"/>
                          <w:w w:val="154"/>
                          <w:sz w:val="14"/>
                          <w:szCs w:val="14"/>
                        </w:rPr>
                        <w:t>नम</w:t>
                      </w:r>
                      <w:r>
                        <w:rPr>
                          <w:rFonts w:ascii="Devanagari MT" w:eastAsia="Devanagari MT" w:hAnsi="Devanagari MT" w:cs="Devanagari MT"/>
                          <w:color w:val="201E1E"/>
                          <w:spacing w:val="-13"/>
                          <w:w w:val="15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Devanagari MT" w:eastAsia="Devanagari MT" w:hAnsi="Devanagari MT" w:cs="Devanagari MT"/>
                          <w:color w:val="201E1E"/>
                          <w:spacing w:val="-44"/>
                          <w:w w:val="102"/>
                          <w:sz w:val="14"/>
                          <w:szCs w:val="14"/>
                        </w:rPr>
                        <w:t>े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10FAF0F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51BB7DFB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20DCF47B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579BE002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11ED97F4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62EB1C58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70AB385A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739DD379" w14:textId="77777777" w:rsidR="00844D87" w:rsidRDefault="00844D87">
      <w:pPr>
        <w:pStyle w:val="BodyText"/>
        <w:rPr>
          <w:rFonts w:ascii="Times New Roman"/>
          <w:b w:val="0"/>
          <w:sz w:val="36"/>
        </w:rPr>
      </w:pPr>
    </w:p>
    <w:p w14:paraId="08C6AFB0" w14:textId="77777777" w:rsidR="00844D87" w:rsidRDefault="00844D87">
      <w:pPr>
        <w:pStyle w:val="BodyText"/>
        <w:spacing w:before="28"/>
        <w:rPr>
          <w:rFonts w:ascii="Times New Roman"/>
          <w:b w:val="0"/>
          <w:sz w:val="36"/>
        </w:rPr>
      </w:pPr>
    </w:p>
    <w:p w14:paraId="494EA79D" w14:textId="77777777" w:rsidR="00844D87" w:rsidRDefault="00CE69CC">
      <w:pPr>
        <w:pStyle w:val="Heading1"/>
        <w:spacing w:before="1"/>
        <w:ind w:left="229"/>
      </w:pPr>
      <w:r>
        <w:rPr>
          <w:noProof/>
        </w:rPr>
        <mc:AlternateContent>
          <mc:Choice Requires="wps">
            <w:drawing>
              <wp:anchor distT="0" distB="0" distL="0" distR="0" simplePos="0" relativeHeight="487426048" behindDoc="1" locked="0" layoutInCell="1" allowOverlap="1" wp14:anchorId="756AC435" wp14:editId="1BF61A12">
                <wp:simplePos x="0" y="0"/>
                <wp:positionH relativeFrom="page">
                  <wp:posOffset>1018616</wp:posOffset>
                </wp:positionH>
                <wp:positionV relativeFrom="paragraph">
                  <wp:posOffset>91705</wp:posOffset>
                </wp:positionV>
                <wp:extent cx="6159500" cy="102235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500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500" h="102235">
                              <a:moveTo>
                                <a:pt x="6159200" y="0"/>
                              </a:moveTo>
                              <a:lnTo>
                                <a:pt x="0" y="0"/>
                              </a:lnTo>
                              <a:lnTo>
                                <a:pt x="0" y="102010"/>
                              </a:lnTo>
                              <a:lnTo>
                                <a:pt x="6159200" y="102010"/>
                              </a:lnTo>
                              <a:lnTo>
                                <a:pt x="6159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E4A3DA" id="Graphic 16" o:spid="_x0000_s1026" style="position:absolute;margin-left:80.2pt;margin-top:7.2pt;width:485pt;height:8.05pt;z-index:-15890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9500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" path="m6159200,l,,,102010r6159200,l6159200,xe" fillcolor="#a53692" stroked="f">
                <v:path arrowok="t"/>
                <w10:wrap anchorx="page"/>
              </v:shape>
            </w:pict>
          </mc:Fallback>
        </mc:AlternateContent>
      </w:r>
      <w:bookmarkStart w:id="0" w:name="Page_12"/>
      <w:bookmarkEnd w:id="0"/>
      <w:r>
        <w:rPr>
          <w:color w:val="FEFEFE"/>
          <w:w w:val="85"/>
          <w:shd w:val="clear" w:color="auto" w:fill="A53692"/>
        </w:rPr>
        <w:t>GUIDANCE</w:t>
      </w:r>
      <w:r>
        <w:rPr>
          <w:color w:val="FEFEFE"/>
          <w:spacing w:val="-9"/>
          <w:w w:val="85"/>
          <w:shd w:val="clear" w:color="auto" w:fill="A53692"/>
        </w:rPr>
        <w:t xml:space="preserve"> </w:t>
      </w:r>
      <w:r>
        <w:rPr>
          <w:color w:val="FEFEFE"/>
          <w:w w:val="85"/>
          <w:shd w:val="clear" w:color="auto" w:fill="A53692"/>
        </w:rPr>
        <w:t>FOR</w:t>
      </w:r>
      <w:r>
        <w:rPr>
          <w:color w:val="FEFEFE"/>
          <w:spacing w:val="-9"/>
          <w:w w:val="85"/>
          <w:shd w:val="clear" w:color="auto" w:fill="A53692"/>
        </w:rPr>
        <w:t xml:space="preserve"> </w:t>
      </w:r>
      <w:r>
        <w:rPr>
          <w:color w:val="FEFEFE"/>
          <w:w w:val="85"/>
          <w:shd w:val="clear" w:color="auto" w:fill="A53692"/>
        </w:rPr>
        <w:t>THE</w:t>
      </w:r>
      <w:r>
        <w:rPr>
          <w:color w:val="FEFEFE"/>
          <w:spacing w:val="-9"/>
          <w:w w:val="85"/>
          <w:shd w:val="clear" w:color="auto" w:fill="A53692"/>
        </w:rPr>
        <w:t xml:space="preserve"> </w:t>
      </w:r>
      <w:r>
        <w:rPr>
          <w:color w:val="FEFEFE"/>
          <w:spacing w:val="-2"/>
          <w:w w:val="85"/>
          <w:shd w:val="clear" w:color="auto" w:fill="A53692"/>
        </w:rPr>
        <w:t>SUPERVISOR</w:t>
      </w:r>
    </w:p>
    <w:p w14:paraId="6981001C" w14:textId="77777777" w:rsidR="00844D87" w:rsidRPr="001B42C4" w:rsidRDefault="00CE69CC">
      <w:pPr>
        <w:spacing w:before="135" w:line="304" w:lineRule="auto"/>
        <w:ind w:left="127" w:right="159"/>
        <w:jc w:val="both"/>
        <w:rPr>
          <w:color w:val="373435"/>
          <w:spacing w:val="-8"/>
          <w:sz w:val="24"/>
        </w:rPr>
      </w:pPr>
      <w:r>
        <w:rPr>
          <w:color w:val="373435"/>
          <w:spacing w:val="-8"/>
          <w:sz w:val="24"/>
        </w:rPr>
        <w:t xml:space="preserve">This is a follow up meeting with a purpose of checking in on the trainee in terms of their general wellbeing and </w:t>
      </w:r>
      <w:r>
        <w:rPr>
          <w:color w:val="373435"/>
          <w:spacing w:val="-6"/>
          <w:sz w:val="24"/>
        </w:rPr>
        <w:t>their</w:t>
      </w:r>
      <w:r>
        <w:rPr>
          <w:color w:val="373435"/>
          <w:spacing w:val="-11"/>
          <w:sz w:val="24"/>
        </w:rPr>
        <w:t xml:space="preserve"> </w:t>
      </w:r>
      <w:r>
        <w:rPr>
          <w:color w:val="373435"/>
          <w:spacing w:val="-6"/>
          <w:sz w:val="24"/>
        </w:rPr>
        <w:t>progress</w:t>
      </w:r>
      <w:r>
        <w:rPr>
          <w:color w:val="373435"/>
          <w:spacing w:val="-11"/>
          <w:sz w:val="24"/>
        </w:rPr>
        <w:t xml:space="preserve"> </w:t>
      </w:r>
      <w:r>
        <w:rPr>
          <w:color w:val="373435"/>
          <w:spacing w:val="-6"/>
          <w:sz w:val="24"/>
        </w:rPr>
        <w:t>in</w:t>
      </w:r>
      <w:r>
        <w:rPr>
          <w:color w:val="373435"/>
          <w:spacing w:val="-10"/>
          <w:sz w:val="24"/>
        </w:rPr>
        <w:t xml:space="preserve"> </w:t>
      </w:r>
      <w:r>
        <w:rPr>
          <w:color w:val="373435"/>
          <w:spacing w:val="-6"/>
          <w:sz w:val="24"/>
        </w:rPr>
        <w:t>the</w:t>
      </w:r>
      <w:r>
        <w:rPr>
          <w:color w:val="373435"/>
          <w:spacing w:val="-11"/>
          <w:sz w:val="24"/>
        </w:rPr>
        <w:t xml:space="preserve"> </w:t>
      </w:r>
      <w:r>
        <w:rPr>
          <w:color w:val="373435"/>
          <w:spacing w:val="-6"/>
          <w:sz w:val="24"/>
        </w:rPr>
        <w:t>training</w:t>
      </w:r>
      <w:r>
        <w:rPr>
          <w:color w:val="373435"/>
          <w:spacing w:val="-11"/>
          <w:sz w:val="24"/>
        </w:rPr>
        <w:t xml:space="preserve"> </w:t>
      </w:r>
      <w:r>
        <w:rPr>
          <w:color w:val="373435"/>
          <w:spacing w:val="-6"/>
          <w:sz w:val="24"/>
        </w:rPr>
        <w:t>so</w:t>
      </w:r>
      <w:r>
        <w:rPr>
          <w:color w:val="373435"/>
          <w:spacing w:val="-11"/>
          <w:sz w:val="24"/>
        </w:rPr>
        <w:t xml:space="preserve"> </w:t>
      </w:r>
      <w:r>
        <w:rPr>
          <w:color w:val="373435"/>
          <w:spacing w:val="-6"/>
          <w:sz w:val="24"/>
        </w:rPr>
        <w:t>far</w:t>
      </w:r>
      <w:r>
        <w:rPr>
          <w:color w:val="373435"/>
          <w:spacing w:val="-10"/>
          <w:sz w:val="24"/>
        </w:rPr>
        <w:t xml:space="preserve"> </w:t>
      </w:r>
      <w:r>
        <w:rPr>
          <w:color w:val="373435"/>
          <w:spacing w:val="-6"/>
          <w:sz w:val="24"/>
        </w:rPr>
        <w:t>and</w:t>
      </w:r>
      <w:r>
        <w:rPr>
          <w:color w:val="373435"/>
          <w:spacing w:val="-11"/>
          <w:sz w:val="24"/>
        </w:rPr>
        <w:t xml:space="preserve"> </w:t>
      </w:r>
      <w:r>
        <w:rPr>
          <w:color w:val="373435"/>
          <w:spacing w:val="-6"/>
          <w:sz w:val="24"/>
        </w:rPr>
        <w:t>preparations</w:t>
      </w:r>
      <w:r>
        <w:rPr>
          <w:color w:val="373435"/>
          <w:spacing w:val="-11"/>
          <w:sz w:val="24"/>
        </w:rPr>
        <w:t xml:space="preserve"> </w:t>
      </w:r>
      <w:r>
        <w:rPr>
          <w:color w:val="373435"/>
          <w:spacing w:val="-6"/>
          <w:sz w:val="24"/>
        </w:rPr>
        <w:t>for</w:t>
      </w:r>
      <w:r>
        <w:rPr>
          <w:color w:val="373435"/>
          <w:spacing w:val="-10"/>
          <w:sz w:val="24"/>
        </w:rPr>
        <w:t xml:space="preserve"> </w:t>
      </w:r>
      <w:r>
        <w:rPr>
          <w:color w:val="373435"/>
          <w:spacing w:val="-6"/>
          <w:sz w:val="24"/>
        </w:rPr>
        <w:t>exams.</w:t>
      </w:r>
      <w:r>
        <w:rPr>
          <w:color w:val="373435"/>
          <w:spacing w:val="-11"/>
          <w:sz w:val="24"/>
        </w:rPr>
        <w:t xml:space="preserve"> </w:t>
      </w:r>
      <w:r w:rsidRPr="001B42C4">
        <w:rPr>
          <w:color w:val="373435"/>
          <w:spacing w:val="-8"/>
          <w:sz w:val="24"/>
        </w:rPr>
        <w:t>Be naturally curious and genuinely interested in the responses you get. If there are additional things you would like to ask because you are curious, please do so.</w:t>
      </w:r>
    </w:p>
    <w:p w14:paraId="14EE165B" w14:textId="77777777" w:rsidR="00844D87" w:rsidRDefault="00CE69CC">
      <w:pPr>
        <w:pStyle w:val="Heading1"/>
        <w:spacing w:before="264"/>
        <w:ind w:left="249"/>
      </w:pPr>
      <w:r>
        <w:rPr>
          <w:noProof/>
        </w:rPr>
        <mc:AlternateContent>
          <mc:Choice Requires="wps">
            <w:drawing>
              <wp:anchor distT="0" distB="0" distL="0" distR="0" simplePos="0" relativeHeight="487432192" behindDoc="1" locked="0" layoutInCell="1" allowOverlap="1" wp14:anchorId="4B52DEE8" wp14:editId="453E573A">
                <wp:simplePos x="0" y="0"/>
                <wp:positionH relativeFrom="page">
                  <wp:posOffset>851396</wp:posOffset>
                </wp:positionH>
                <wp:positionV relativeFrom="paragraph">
                  <wp:posOffset>259018</wp:posOffset>
                </wp:positionV>
                <wp:extent cx="6329045" cy="102235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904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9045" h="102235">
                              <a:moveTo>
                                <a:pt x="6328417" y="0"/>
                              </a:moveTo>
                              <a:lnTo>
                                <a:pt x="0" y="0"/>
                              </a:lnTo>
                              <a:lnTo>
                                <a:pt x="0" y="102010"/>
                              </a:lnTo>
                              <a:lnTo>
                                <a:pt x="6328417" y="102010"/>
                              </a:lnTo>
                              <a:lnTo>
                                <a:pt x="632841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BB022D" id="Graphic 17" o:spid="_x0000_s1026" style="position:absolute;margin-left:67.05pt;margin-top:20.4pt;width:498.35pt;height:8.05pt;z-index:-15884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904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" path="m6328417,l,,,102010r6328417,l6328417,xe" fillcolor="#a53692" stroked="f">
                <v:path arrowok="t"/>
                <w10:wrap anchorx="page"/>
              </v:shape>
            </w:pict>
          </mc:Fallback>
        </mc:AlternateContent>
      </w:r>
      <w:r>
        <w:rPr>
          <w:color w:val="FEFEFE"/>
          <w:w w:val="85"/>
          <w:shd w:val="clear" w:color="auto" w:fill="A53692"/>
        </w:rPr>
        <w:t>TRAINEE</w:t>
      </w:r>
      <w:r>
        <w:rPr>
          <w:color w:val="FEFEFE"/>
          <w:spacing w:val="-10"/>
          <w:w w:val="85"/>
          <w:shd w:val="clear" w:color="auto" w:fill="A53692"/>
        </w:rPr>
        <w:t xml:space="preserve"> </w:t>
      </w:r>
      <w:r>
        <w:rPr>
          <w:color w:val="FEFEFE"/>
          <w:spacing w:val="-2"/>
          <w:w w:val="95"/>
          <w:shd w:val="clear" w:color="auto" w:fill="A53692"/>
        </w:rPr>
        <w:t>INFORMATION</w:t>
      </w:r>
    </w:p>
    <w:p w14:paraId="0CDC4EEB" w14:textId="77777777" w:rsidR="00844D87" w:rsidRDefault="00844D87">
      <w:pPr>
        <w:pStyle w:val="BodyText"/>
        <w:spacing w:before="57"/>
      </w:pPr>
    </w:p>
    <w:p w14:paraId="7ACC4723" w14:textId="77777777" w:rsidR="00844D87" w:rsidRDefault="00CE69CC">
      <w:pPr>
        <w:pStyle w:val="BodyText"/>
        <w:ind w:left="121"/>
      </w:pP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03A529F6" wp14:editId="72476654">
                <wp:simplePos x="0" y="0"/>
                <wp:positionH relativeFrom="page">
                  <wp:posOffset>1038905</wp:posOffset>
                </wp:positionH>
                <wp:positionV relativeFrom="paragraph">
                  <wp:posOffset>-17104</wp:posOffset>
                </wp:positionV>
                <wp:extent cx="6141085" cy="226695"/>
                <wp:effectExtent l="0" t="0" r="5715" b="1905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4108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41085" h="226695">
                              <a:moveTo>
                                <a:pt x="6140908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6140908" y="226292"/>
                              </a:lnTo>
                              <a:lnTo>
                                <a:pt x="61409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28D53380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A529F6" id="Graphic 18" o:spid="_x0000_s1040" style="position:absolute;left:0;text-align:left;margin-left:81.8pt;margin-top:-1.35pt;width:483.55pt;height:17.85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4108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" adj="-11796480,,5400" path="m6140908,l,,,226292r6140908,l6140908,xe" fillcolor="#fce8f1" stroked="f">
                <v:stroke joinstyle="miter"/>
                <v:formulas/>
                <v:path arrowok="t" o:connecttype="custom" textboxrect="0,0,6141085,226695"/>
                <v:textbox inset="0,0,0,0">
                  <w:txbxContent>
                    <w:p w14:paraId="28D53380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73435"/>
          <w:w w:val="85"/>
        </w:rPr>
        <w:t>Full</w:t>
      </w:r>
      <w:r>
        <w:rPr>
          <w:color w:val="373435"/>
          <w:spacing w:val="-7"/>
        </w:rPr>
        <w:t xml:space="preserve"> </w:t>
      </w:r>
      <w:r>
        <w:rPr>
          <w:color w:val="373435"/>
          <w:spacing w:val="-2"/>
        </w:rPr>
        <w:t>name:</w:t>
      </w:r>
    </w:p>
    <w:p w14:paraId="09D20BA5" w14:textId="77777777" w:rsidR="00844D87" w:rsidRDefault="00CE69CC">
      <w:pPr>
        <w:pStyle w:val="BodyText"/>
        <w:spacing w:before="246" w:line="453" w:lineRule="auto"/>
        <w:ind w:left="121" w:right="7192"/>
      </w:pP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382DABE9" wp14:editId="4B28EC2D">
                <wp:simplePos x="0" y="0"/>
                <wp:positionH relativeFrom="page">
                  <wp:posOffset>2419462</wp:posOffset>
                </wp:positionH>
                <wp:positionV relativeFrom="paragraph">
                  <wp:posOffset>151296</wp:posOffset>
                </wp:positionV>
                <wp:extent cx="4760595" cy="226695"/>
                <wp:effectExtent l="0" t="0" r="1905" b="1905"/>
                <wp:wrapNone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059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0595" h="226695">
                              <a:moveTo>
                                <a:pt x="4760351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4760351" y="226292"/>
                              </a:lnTo>
                              <a:lnTo>
                                <a:pt x="476035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7668BE5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2DABE9" id="Graphic 19" o:spid="_x0000_s1041" style="position:absolute;left:0;text-align:left;margin-left:190.5pt;margin-top:11.9pt;width:374.85pt;height:17.85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6059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" adj="-11796480,,5400" path="m4760351,l,,,226292r4760351,l4760351,xe" fillcolor="#fce8f1" stroked="f">
                <v:stroke joinstyle="miter"/>
                <v:formulas/>
                <v:path arrowok="t" o:connecttype="custom" textboxrect="0,0,4760595,226695"/>
                <v:textbox inset="0,0,0,0">
                  <w:txbxContent>
                    <w:p w14:paraId="37668BE5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7BF94EB7" wp14:editId="264DB08D">
                <wp:simplePos x="0" y="0"/>
                <wp:positionH relativeFrom="page">
                  <wp:posOffset>2499796</wp:posOffset>
                </wp:positionH>
                <wp:positionV relativeFrom="paragraph">
                  <wp:posOffset>482124</wp:posOffset>
                </wp:positionV>
                <wp:extent cx="4680585" cy="226695"/>
                <wp:effectExtent l="0" t="0" r="5715" b="1905"/>
                <wp:wrapNone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8058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80585" h="226695">
                              <a:moveTo>
                                <a:pt x="4680017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4680017" y="226292"/>
                              </a:lnTo>
                              <a:lnTo>
                                <a:pt x="468001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625641DD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F94EB7" id="Graphic 20" o:spid="_x0000_s1042" style="position:absolute;left:0;text-align:left;margin-left:196.85pt;margin-top:37.95pt;width:368.55pt;height:17.85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8058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" adj="-11796480,,5400" path="m4680017,l,,,226292r4680017,l4680017,xe" fillcolor="#fce8f1" stroked="f">
                <v:stroke joinstyle="miter"/>
                <v:formulas/>
                <v:path arrowok="t" o:connecttype="custom" textboxrect="0,0,4680585,226695"/>
                <v:textbox inset="0,0,0,0">
                  <w:txbxContent>
                    <w:p w14:paraId="625641DD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7344" behindDoc="0" locked="0" layoutInCell="1" allowOverlap="1" wp14:anchorId="0D7AE49F" wp14:editId="3EA1619B">
                <wp:simplePos x="0" y="0"/>
                <wp:positionH relativeFrom="page">
                  <wp:posOffset>5273276</wp:posOffset>
                </wp:positionH>
                <wp:positionV relativeFrom="paragraph">
                  <wp:posOffset>812835</wp:posOffset>
                </wp:positionV>
                <wp:extent cx="1906905" cy="226695"/>
                <wp:effectExtent l="0" t="0" r="0" b="1905"/>
                <wp:wrapNone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0690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06905" h="226695">
                              <a:moveTo>
                                <a:pt x="1906537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1906537" y="226292"/>
                              </a:lnTo>
                              <a:lnTo>
                                <a:pt x="190653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41092D8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7AE49F" id="Graphic 21" o:spid="_x0000_s1043" style="position:absolute;left:0;text-align:left;margin-left:415.2pt;margin-top:64pt;width:150.15pt;height:17.85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0690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" adj="-11796480,,5400" path="m1906537,l,,,226292r1906537,l1906537,xe" fillcolor="#fce8f1" stroked="f">
                <v:stroke joinstyle="miter"/>
                <v:formulas/>
                <v:path arrowok="t" o:connecttype="custom" textboxrect="0,0,1906905,226695"/>
                <v:textbox inset="0,0,0,0">
                  <w:txbxContent>
                    <w:p w14:paraId="341092D8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73435"/>
          <w:w w:val="90"/>
        </w:rPr>
        <w:t>How is your name pronounced? What</w:t>
      </w:r>
      <w:r>
        <w:rPr>
          <w:color w:val="373435"/>
          <w:spacing w:val="-4"/>
        </w:rPr>
        <w:t xml:space="preserve"> </w:t>
      </w:r>
      <w:r>
        <w:rPr>
          <w:color w:val="373435"/>
          <w:w w:val="90"/>
        </w:rPr>
        <w:t>do</w:t>
      </w:r>
      <w:r>
        <w:rPr>
          <w:color w:val="373435"/>
          <w:spacing w:val="-3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3"/>
        </w:rPr>
        <w:t xml:space="preserve"> </w:t>
      </w:r>
      <w:r>
        <w:rPr>
          <w:color w:val="373435"/>
          <w:w w:val="90"/>
        </w:rPr>
        <w:t>prefer</w:t>
      </w:r>
      <w:r>
        <w:rPr>
          <w:color w:val="373435"/>
          <w:spacing w:val="-3"/>
        </w:rPr>
        <w:t xml:space="preserve"> </w:t>
      </w:r>
      <w:r>
        <w:rPr>
          <w:color w:val="373435"/>
          <w:w w:val="90"/>
        </w:rPr>
        <w:t>to</w:t>
      </w:r>
      <w:r>
        <w:rPr>
          <w:color w:val="373435"/>
          <w:spacing w:val="-3"/>
        </w:rPr>
        <w:t xml:space="preserve"> </w:t>
      </w:r>
      <w:r>
        <w:rPr>
          <w:color w:val="373435"/>
          <w:w w:val="90"/>
        </w:rPr>
        <w:t>be</w:t>
      </w:r>
      <w:r>
        <w:rPr>
          <w:color w:val="373435"/>
          <w:spacing w:val="-3"/>
        </w:rPr>
        <w:t xml:space="preserve"> </w:t>
      </w:r>
      <w:r>
        <w:rPr>
          <w:color w:val="373435"/>
          <w:spacing w:val="-2"/>
          <w:w w:val="85"/>
        </w:rPr>
        <w:t>called?</w:t>
      </w:r>
    </w:p>
    <w:p w14:paraId="5A156B38" w14:textId="77777777" w:rsidR="00844D87" w:rsidRDefault="001A3654">
      <w:pPr>
        <w:pStyle w:val="BodyText"/>
        <w:spacing w:before="2" w:line="491" w:lineRule="auto"/>
        <w:ind w:left="105" w:right="2960" w:firstLine="15"/>
      </w:pP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502A59D7" wp14:editId="03C5617B">
                <wp:simplePos x="0" y="0"/>
                <wp:positionH relativeFrom="page">
                  <wp:posOffset>1502247</wp:posOffset>
                </wp:positionH>
                <wp:positionV relativeFrom="paragraph">
                  <wp:posOffset>343964</wp:posOffset>
                </wp:positionV>
                <wp:extent cx="5665910" cy="226695"/>
                <wp:effectExtent l="0" t="0" r="0" b="1905"/>
                <wp:wrapNone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65910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22315" h="226695">
                              <a:moveTo>
                                <a:pt x="5821963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5821963" y="226292"/>
                              </a:lnTo>
                              <a:lnTo>
                                <a:pt x="58219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B07695B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02A59D7" id="Graphic 23" o:spid="_x0000_s1044" style="position:absolute;left:0;text-align:left;margin-left:118.3pt;margin-top:27.1pt;width:446.15pt;height:17.85pt;z-index:15732736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coordsize="582231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" adj="-11796480,,5400" path="m5821963,l,,,226292r5821963,l5821963,xe" fillcolor="#fce8f1" stroked="f">
                <v:stroke joinstyle="miter"/>
                <v:formulas/>
                <v:path arrowok="t" o:connecttype="custom" textboxrect="0,0,5822315,226695"/>
                <v:textbox inset="0,0,0,0">
                  <w:txbxContent>
                    <w:p w14:paraId="3B07695B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 w:rsidR="00CE69CC"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46394D07" wp14:editId="1F4CD8DE">
                <wp:simplePos x="0" y="0"/>
                <wp:positionH relativeFrom="page">
                  <wp:posOffset>1206896</wp:posOffset>
                </wp:positionH>
                <wp:positionV relativeFrom="paragraph">
                  <wp:posOffset>693714</wp:posOffset>
                </wp:positionV>
                <wp:extent cx="5963285" cy="226695"/>
                <wp:effectExtent l="0" t="0" r="5715" b="1905"/>
                <wp:wrapNone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6328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63285" h="226695">
                              <a:moveTo>
                                <a:pt x="5963014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5963014" y="226292"/>
                              </a:lnTo>
                              <a:lnTo>
                                <a:pt x="59630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9565433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394D07" id="Graphic 22" o:spid="_x0000_s1045" style="position:absolute;left:0;text-align:left;margin-left:95.05pt;margin-top:54.6pt;width:469.55pt;height:17.85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6328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" adj="-11796480,,5400" path="m5963014,l,,,226292r5963014,l5963014,xe" fillcolor="#fce8f1" stroked="f">
                <v:stroke joinstyle="miter"/>
                <v:formulas/>
                <v:path arrowok="t" o:connecttype="custom" textboxrect="0,0,5963285,226695"/>
                <v:textbox inset="0,0,0,0">
                  <w:txbxContent>
                    <w:p w14:paraId="09565433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 w:rsidR="00CE69CC">
        <w:rPr>
          <w:color w:val="373435"/>
          <w:w w:val="90"/>
        </w:rPr>
        <w:t>Languages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spoken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at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home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now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(encourage</w:t>
      </w:r>
      <w:r w:rsidR="00CE69CC"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English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to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be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spoken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>at</w:t>
      </w:r>
      <w:r w:rsidR="00CE69CC">
        <w:rPr>
          <w:color w:val="373435"/>
          <w:spacing w:val="-8"/>
          <w:w w:val="90"/>
        </w:rPr>
        <w:t xml:space="preserve"> </w:t>
      </w:r>
      <w:r w:rsidR="00CE69CC">
        <w:rPr>
          <w:color w:val="373435"/>
          <w:w w:val="90"/>
        </w:rPr>
        <w:t xml:space="preserve">home): </w:t>
      </w:r>
      <w:r w:rsidR="00CE69CC">
        <w:rPr>
          <w:color w:val="373435"/>
          <w:spacing w:val="-2"/>
        </w:rPr>
        <w:t>First</w:t>
      </w:r>
      <w:r w:rsidR="00CE69CC">
        <w:rPr>
          <w:color w:val="373435"/>
          <w:spacing w:val="-15"/>
        </w:rPr>
        <w:t xml:space="preserve"> </w:t>
      </w:r>
      <w:r w:rsidR="00CE69CC">
        <w:rPr>
          <w:color w:val="373435"/>
          <w:spacing w:val="-2"/>
        </w:rPr>
        <w:t>Language:</w:t>
      </w:r>
    </w:p>
    <w:p w14:paraId="02BF189E" w14:textId="77777777" w:rsidR="00844D87" w:rsidRDefault="00CE69CC">
      <w:pPr>
        <w:pStyle w:val="BodyText"/>
        <w:spacing w:line="232" w:lineRule="exact"/>
        <w:ind w:left="105"/>
      </w:pPr>
      <w:r>
        <w:rPr>
          <w:color w:val="373435"/>
          <w:w w:val="90"/>
        </w:rPr>
        <w:t>Date</w:t>
      </w:r>
      <w:r>
        <w:rPr>
          <w:color w:val="373435"/>
          <w:spacing w:val="-2"/>
        </w:rPr>
        <w:t xml:space="preserve"> </w:t>
      </w:r>
      <w:r>
        <w:rPr>
          <w:color w:val="373435"/>
          <w:w w:val="90"/>
        </w:rPr>
        <w:t>of</w:t>
      </w:r>
      <w:r>
        <w:rPr>
          <w:color w:val="373435"/>
          <w:spacing w:val="-2"/>
        </w:rPr>
        <w:t xml:space="preserve"> </w:t>
      </w:r>
      <w:r>
        <w:rPr>
          <w:color w:val="373435"/>
          <w:spacing w:val="-2"/>
          <w:w w:val="90"/>
        </w:rPr>
        <w:t>Birth:</w:t>
      </w:r>
    </w:p>
    <w:p w14:paraId="78200DA2" w14:textId="77777777" w:rsidR="00844D87" w:rsidRDefault="001A3654">
      <w:pPr>
        <w:pStyle w:val="BodyText"/>
        <w:tabs>
          <w:tab w:val="left" w:pos="4581"/>
        </w:tabs>
        <w:spacing w:before="246"/>
        <w:ind w:left="105"/>
      </w:pPr>
      <w:r>
        <w:rPr>
          <w:noProof/>
        </w:rPr>
        <mc:AlternateContent>
          <mc:Choice Requires="wps">
            <w:drawing>
              <wp:anchor distT="0" distB="0" distL="0" distR="0" simplePos="0" relativeHeight="487609856" behindDoc="0" locked="0" layoutInCell="1" allowOverlap="1" wp14:anchorId="62286F86" wp14:editId="444B4E55">
                <wp:simplePos x="0" y="0"/>
                <wp:positionH relativeFrom="page">
                  <wp:posOffset>1094704</wp:posOffset>
                </wp:positionH>
                <wp:positionV relativeFrom="paragraph">
                  <wp:posOffset>161040</wp:posOffset>
                </wp:positionV>
                <wp:extent cx="1986280" cy="226695"/>
                <wp:effectExtent l="0" t="0" r="0" b="1905"/>
                <wp:wrapNone/>
                <wp:docPr id="91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6280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59100" h="226695">
                              <a:moveTo>
                                <a:pt x="2958652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2958652" y="226292"/>
                              </a:lnTo>
                              <a:lnTo>
                                <a:pt x="29586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0F13F32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286F86" id="Graphic 27" o:spid="_x0000_s1046" style="position:absolute;left:0;text-align:left;margin-left:86.2pt;margin-top:12.7pt;width:156.4pt;height:17.85pt;z-index:487609856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coordsize="2959100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" adj="-11796480,,5400" path="m2958652,l,,,226292r2958652,l2958652,xe" fillcolor="#fce8f1" stroked="f">
                <v:stroke joinstyle="miter"/>
                <v:formulas/>
                <v:path arrowok="t" o:connecttype="custom" textboxrect="0,0,2959100,226695"/>
                <v:textbox inset="0,0,0,0">
                  <w:txbxContent>
                    <w:p w14:paraId="30F13F32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 w:rsidR="00CE69CC">
        <w:rPr>
          <w:noProof/>
        </w:rPr>
        <mc:AlternateContent>
          <mc:Choice Requires="wps">
            <w:drawing>
              <wp:anchor distT="0" distB="0" distL="0" distR="0" simplePos="0" relativeHeight="487427584" behindDoc="1" locked="0" layoutInCell="1" allowOverlap="1" wp14:anchorId="1808E6E0" wp14:editId="288DEA9B">
                <wp:simplePos x="0" y="0"/>
                <wp:positionH relativeFrom="page">
                  <wp:posOffset>1096391</wp:posOffset>
                </wp:positionH>
                <wp:positionV relativeFrom="paragraph">
                  <wp:posOffset>159702</wp:posOffset>
                </wp:positionV>
                <wp:extent cx="1986914" cy="226695"/>
                <wp:effectExtent l="0" t="0" r="0" b="0"/>
                <wp:wrapNone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6914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86914" h="226695">
                              <a:moveTo>
                                <a:pt x="1986436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1986436" y="226292"/>
                              </a:lnTo>
                              <a:lnTo>
                                <a:pt x="198643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1BFC22" id="Graphic 24" o:spid="_x0000_s1026" style="position:absolute;margin-left:86.35pt;margin-top:12.55pt;width:156.45pt;height:17.85pt;z-index:-15888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86914,226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" path="m1986436,l,,,226292r1986436,l1986436,xe" fillcolor="#fce8f1" stroked="f">
                <v:path arrowok="t"/>
                <w10:wrap anchorx="page"/>
              </v:shape>
            </w:pict>
          </mc:Fallback>
        </mc:AlternateContent>
      </w:r>
      <w:r w:rsidR="00CE69CC"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676DFDDE" wp14:editId="01B12B62">
                <wp:simplePos x="0" y="0"/>
                <wp:positionH relativeFrom="page">
                  <wp:posOffset>4125614</wp:posOffset>
                </wp:positionH>
                <wp:positionV relativeFrom="paragraph">
                  <wp:posOffset>159702</wp:posOffset>
                </wp:positionV>
                <wp:extent cx="3044825" cy="226695"/>
                <wp:effectExtent l="0" t="0" r="3175" b="1905"/>
                <wp:wrapNone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482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4825" h="226695">
                              <a:moveTo>
                                <a:pt x="3044296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3044296" y="226292"/>
                              </a:lnTo>
                              <a:lnTo>
                                <a:pt x="30442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7DD38509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6DFDDE" id="Graphic 25" o:spid="_x0000_s1047" style="position:absolute;left:0;text-align:left;margin-left:324.85pt;margin-top:12.55pt;width:239.75pt;height:17.85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04482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" adj="-11796480,,5400" path="m3044296,l,,,226292r3044296,l3044296,xe" fillcolor="#fce8f1" stroked="f">
                <v:stroke joinstyle="miter"/>
                <v:formulas/>
                <v:path arrowok="t" o:connecttype="custom" textboxrect="0,0,3044825,226695"/>
                <v:textbox inset="0,0,0,0">
                  <w:txbxContent>
                    <w:p w14:paraId="7DD38509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 w:rsidR="00CE69CC">
        <w:rPr>
          <w:color w:val="373435"/>
          <w:spacing w:val="-2"/>
        </w:rPr>
        <w:t>Nationality:</w:t>
      </w:r>
      <w:r w:rsidR="00CE69CC">
        <w:rPr>
          <w:color w:val="373435"/>
        </w:rPr>
        <w:tab/>
      </w:r>
      <w:r w:rsidR="00CE69CC">
        <w:rPr>
          <w:color w:val="373435"/>
          <w:w w:val="85"/>
        </w:rPr>
        <w:t>Place</w:t>
      </w:r>
      <w:r w:rsidR="00CE69CC">
        <w:rPr>
          <w:color w:val="373435"/>
          <w:spacing w:val="1"/>
        </w:rPr>
        <w:t xml:space="preserve"> </w:t>
      </w:r>
      <w:r w:rsidR="00CE69CC">
        <w:rPr>
          <w:color w:val="373435"/>
          <w:w w:val="85"/>
        </w:rPr>
        <w:t>of</w:t>
      </w:r>
      <w:r w:rsidR="00CE69CC">
        <w:rPr>
          <w:color w:val="373435"/>
          <w:spacing w:val="2"/>
        </w:rPr>
        <w:t xml:space="preserve"> </w:t>
      </w:r>
      <w:r w:rsidR="00CE69CC">
        <w:rPr>
          <w:color w:val="373435"/>
          <w:spacing w:val="-2"/>
          <w:w w:val="85"/>
        </w:rPr>
        <w:t>Birth:</w:t>
      </w:r>
    </w:p>
    <w:p w14:paraId="00B7EE74" w14:textId="77777777" w:rsidR="00844D87" w:rsidRDefault="001A3654">
      <w:pPr>
        <w:pStyle w:val="BodyText"/>
        <w:tabs>
          <w:tab w:val="left" w:pos="4639"/>
        </w:tabs>
        <w:spacing w:before="246" w:line="453" w:lineRule="auto"/>
        <w:ind w:left="105" w:right="4953"/>
      </w:pP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04D9FA24" wp14:editId="395DD8A6">
                <wp:simplePos x="0" y="0"/>
                <wp:positionH relativeFrom="page">
                  <wp:posOffset>2275402</wp:posOffset>
                </wp:positionH>
                <wp:positionV relativeFrom="paragraph">
                  <wp:posOffset>492832</wp:posOffset>
                </wp:positionV>
                <wp:extent cx="4891869" cy="226695"/>
                <wp:effectExtent l="0" t="0" r="0" b="1905"/>
                <wp:wrapNone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91869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16500" h="226695">
                              <a:moveTo>
                                <a:pt x="5016066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5016066" y="226292"/>
                              </a:lnTo>
                              <a:lnTo>
                                <a:pt x="50160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F4B7BA7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D9FA24" id="Graphic 28" o:spid="_x0000_s1048" style="position:absolute;left:0;text-align:left;margin-left:179.15pt;margin-top:38.8pt;width:385.2pt;height:17.85pt;z-index:15735296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coordsize="5016500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" adj="-11796480,,5400" path="m5016066,l,,,226292r5016066,l5016066,xe" fillcolor="#fce8f1" stroked="f">
                <v:stroke joinstyle="miter"/>
                <v:formulas/>
                <v:path arrowok="t" o:connecttype="custom" textboxrect="0,0,5016500,226695"/>
                <v:textbox inset="0,0,0,0">
                  <w:txbxContent>
                    <w:p w14:paraId="3F4B7BA7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11904" behindDoc="0" locked="0" layoutInCell="1" allowOverlap="1" wp14:anchorId="604D3129" wp14:editId="0C63CCC9">
                <wp:simplePos x="0" y="0"/>
                <wp:positionH relativeFrom="page">
                  <wp:posOffset>1384479</wp:posOffset>
                </wp:positionH>
                <wp:positionV relativeFrom="paragraph">
                  <wp:posOffset>157981</wp:posOffset>
                </wp:positionV>
                <wp:extent cx="1695450" cy="226695"/>
                <wp:effectExtent l="0" t="0" r="6350" b="1905"/>
                <wp:wrapNone/>
                <wp:docPr id="93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59100" h="226695">
                              <a:moveTo>
                                <a:pt x="2958652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2958652" y="226292"/>
                              </a:lnTo>
                              <a:lnTo>
                                <a:pt x="29586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48D91887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04D3129" id="_x0000_s1049" style="position:absolute;left:0;text-align:left;margin-left:109pt;margin-top:12.45pt;width:133.5pt;height:17.85pt;z-index:487611904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coordsize="2959100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" adj="-11796480,,5400" path="m2958652,l,,,226292r2958652,l2958652,xe" fillcolor="#fce8f1" stroked="f">
                <v:stroke joinstyle="miter"/>
                <v:formulas/>
                <v:path arrowok="t" o:connecttype="custom" textboxrect="0,0,2959100,226695"/>
                <v:textbox inset="0,0,0,0">
                  <w:txbxContent>
                    <w:p w14:paraId="48D91887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 w:rsidR="00CE69CC">
        <w:rPr>
          <w:noProof/>
        </w:rPr>
        <mc:AlternateContent>
          <mc:Choice Requires="wps">
            <w:drawing>
              <wp:anchor distT="0" distB="0" distL="0" distR="0" simplePos="0" relativeHeight="487428096" behindDoc="1" locked="0" layoutInCell="1" allowOverlap="1" wp14:anchorId="6BB3FB28" wp14:editId="72B719F3">
                <wp:simplePos x="0" y="0"/>
                <wp:positionH relativeFrom="page">
                  <wp:posOffset>1387688</wp:posOffset>
                </wp:positionH>
                <wp:positionV relativeFrom="paragraph">
                  <wp:posOffset>159407</wp:posOffset>
                </wp:positionV>
                <wp:extent cx="1695450" cy="226695"/>
                <wp:effectExtent l="0" t="0" r="0" b="0"/>
                <wp:wrapNone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95450" h="226695">
                              <a:moveTo>
                                <a:pt x="1695138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1695138" y="226292"/>
                              </a:lnTo>
                              <a:lnTo>
                                <a:pt x="169513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4C2EED" id="Graphic 26" o:spid="_x0000_s1026" style="position:absolute;margin-left:109.25pt;margin-top:12.55pt;width:133.5pt;height:17.85pt;z-index:-15888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95450,226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" path="m1695138,l,,,226292r1695138,l1695138,xe" fillcolor="#fce8f1" stroked="f">
                <v:path arrowok="t"/>
                <w10:wrap anchorx="page"/>
              </v:shape>
            </w:pict>
          </mc:Fallback>
        </mc:AlternateContent>
      </w:r>
      <w:r w:rsidR="00CE69CC"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756B792F" wp14:editId="3714EE4B">
                <wp:simplePos x="0" y="0"/>
                <wp:positionH relativeFrom="page">
                  <wp:posOffset>4211257</wp:posOffset>
                </wp:positionH>
                <wp:positionV relativeFrom="paragraph">
                  <wp:posOffset>159407</wp:posOffset>
                </wp:positionV>
                <wp:extent cx="2959100" cy="226695"/>
                <wp:effectExtent l="0" t="0" r="0" b="1905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59100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59100" h="226695">
                              <a:moveTo>
                                <a:pt x="2958652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2958652" y="226292"/>
                              </a:lnTo>
                              <a:lnTo>
                                <a:pt x="29586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F9074B2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6B792F" id="_x0000_s1050" style="position:absolute;left:0;text-align:left;margin-left:331.6pt;margin-top:12.55pt;width:233pt;height:17.85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59100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" adj="-11796480,,5400" path="m2958652,l,,,226292r2958652,l2958652,xe" fillcolor="#fce8f1" stroked="f">
                <v:stroke joinstyle="miter"/>
                <v:formulas/>
                <v:path arrowok="t" o:connecttype="custom" textboxrect="0,0,2959100,226695"/>
                <v:textbox inset="0,0,0,0">
                  <w:txbxContent>
                    <w:p w14:paraId="3F9074B2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 w:rsidR="00CE69CC">
        <w:rPr>
          <w:color w:val="373435"/>
        </w:rPr>
        <w:t>Mobile</w:t>
      </w:r>
      <w:r w:rsidR="00CE69CC">
        <w:rPr>
          <w:color w:val="373435"/>
          <w:spacing w:val="-4"/>
        </w:rPr>
        <w:t xml:space="preserve"> </w:t>
      </w:r>
      <w:r w:rsidR="00CE69CC">
        <w:rPr>
          <w:color w:val="373435"/>
        </w:rPr>
        <w:t>N</w:t>
      </w:r>
      <w:r>
        <w:rPr>
          <w:color w:val="373435"/>
        </w:rPr>
        <w:t>o</w:t>
      </w:r>
      <w:r w:rsidR="00CE69CC">
        <w:rPr>
          <w:color w:val="373435"/>
        </w:rPr>
        <w:t>:</w:t>
      </w:r>
      <w:r w:rsidR="00CE69CC">
        <w:rPr>
          <w:color w:val="373435"/>
        </w:rPr>
        <w:tab/>
      </w:r>
      <w:r w:rsidR="00CE69CC">
        <w:rPr>
          <w:color w:val="373435"/>
          <w:w w:val="85"/>
        </w:rPr>
        <w:t>Email</w:t>
      </w:r>
      <w:r w:rsidR="00CE69CC">
        <w:rPr>
          <w:color w:val="373435"/>
          <w:spacing w:val="-7"/>
          <w:w w:val="85"/>
        </w:rPr>
        <w:t xml:space="preserve"> </w:t>
      </w:r>
      <w:r w:rsidR="00CE69CC">
        <w:rPr>
          <w:color w:val="373435"/>
          <w:w w:val="85"/>
        </w:rPr>
        <w:t xml:space="preserve">Address: </w:t>
      </w:r>
      <w:r w:rsidR="00CE69CC">
        <w:rPr>
          <w:color w:val="373435"/>
          <w:spacing w:val="-2"/>
        </w:rPr>
        <w:t>Preferred</w:t>
      </w:r>
      <w:r w:rsidR="00CE69CC">
        <w:rPr>
          <w:color w:val="373435"/>
          <w:spacing w:val="-15"/>
        </w:rPr>
        <w:t xml:space="preserve"> </w:t>
      </w:r>
      <w:r w:rsidR="00CE69CC">
        <w:rPr>
          <w:color w:val="373435"/>
          <w:spacing w:val="-2"/>
        </w:rPr>
        <w:t>mode</w:t>
      </w:r>
      <w:r w:rsidR="00CE69CC">
        <w:rPr>
          <w:color w:val="373435"/>
          <w:spacing w:val="-15"/>
        </w:rPr>
        <w:t xml:space="preserve"> </w:t>
      </w:r>
      <w:r w:rsidR="00CE69CC">
        <w:rPr>
          <w:color w:val="373435"/>
          <w:spacing w:val="-2"/>
        </w:rPr>
        <w:t>of</w:t>
      </w:r>
      <w:r w:rsidR="00CE69CC">
        <w:rPr>
          <w:color w:val="373435"/>
          <w:spacing w:val="-15"/>
        </w:rPr>
        <w:t xml:space="preserve"> </w:t>
      </w:r>
      <w:r w:rsidR="00CE69CC">
        <w:rPr>
          <w:color w:val="373435"/>
          <w:spacing w:val="-2"/>
        </w:rPr>
        <w:t>contact:</w:t>
      </w:r>
    </w:p>
    <w:p w14:paraId="2B43803B" w14:textId="77777777" w:rsidR="00844D87" w:rsidRDefault="00CE69CC">
      <w:pPr>
        <w:pStyle w:val="BodyText"/>
        <w:spacing w:before="39"/>
        <w:ind w:left="126"/>
      </w:pP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39069494" wp14:editId="4C7EC9BB">
                <wp:simplePos x="0" y="0"/>
                <wp:positionH relativeFrom="page">
                  <wp:posOffset>1440894</wp:posOffset>
                </wp:positionH>
                <wp:positionV relativeFrom="paragraph">
                  <wp:posOffset>29121</wp:posOffset>
                </wp:positionV>
                <wp:extent cx="5744507" cy="226695"/>
                <wp:effectExtent l="0" t="0" r="0" b="1905"/>
                <wp:wrapNone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44507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78195" h="226695">
                              <a:moveTo>
                                <a:pt x="5877860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5877860" y="226292"/>
                              </a:lnTo>
                              <a:lnTo>
                                <a:pt x="58778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72BC2E05" w14:textId="77777777" w:rsidR="001A3654" w:rsidRDefault="001A3654" w:rsidP="001A3654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9069494" id="Graphic 29" o:spid="_x0000_s1051" style="position:absolute;left:0;text-align:left;margin-left:113.45pt;margin-top:2.3pt;width:452.3pt;height:17.85pt;z-index:15730688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coordsize="587819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" adj="-11796480,,5400" path="m5877860,l,,,226292r5877860,l5877860,xe" fillcolor="#fce8f1" stroked="f">
                <v:stroke joinstyle="miter"/>
                <v:formulas/>
                <v:path arrowok="t" o:connecttype="custom" textboxrect="0,0,5878195,226695"/>
                <v:textbox inset="0,0,0,0">
                  <w:txbxContent>
                    <w:p w14:paraId="72BC2E05" w14:textId="77777777" w:rsidR="001A3654" w:rsidRDefault="001A3654" w:rsidP="001A3654"/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73435"/>
          <w:spacing w:val="-2"/>
        </w:rPr>
        <w:t>Qualiﬁcations:</w:t>
      </w:r>
    </w:p>
    <w:p w14:paraId="579B11BA" w14:textId="77777777" w:rsidR="00844D87" w:rsidRDefault="00CE69CC">
      <w:pPr>
        <w:pStyle w:val="BodyText"/>
        <w:spacing w:before="7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70DEE37" wp14:editId="2C78814F">
                <wp:simplePos x="0" y="0"/>
                <wp:positionH relativeFrom="page">
                  <wp:posOffset>309579</wp:posOffset>
                </wp:positionH>
                <wp:positionV relativeFrom="paragraph">
                  <wp:posOffset>158621</wp:posOffset>
                </wp:positionV>
                <wp:extent cx="6873875" cy="226695"/>
                <wp:effectExtent l="0" t="0" r="0" b="1905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7387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73875" h="226695">
                              <a:moveTo>
                                <a:pt x="6873411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6873411" y="226292"/>
                              </a:lnTo>
                              <a:lnTo>
                                <a:pt x="68734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4F1191D6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0DEE37" id="Graphic 30" o:spid="_x0000_s1052" style="position:absolute;margin-left:24.4pt;margin-top:12.5pt;width:541.25pt;height:17.8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7387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" adj="-11796480,,5400" path="m6873411,l,,,226292r6873411,l6873411,xe" fillcolor="#fce8f1" stroked="f">
                <v:stroke joinstyle="miter"/>
                <v:formulas/>
                <v:path arrowok="t" o:connecttype="custom" textboxrect="0,0,6873875,226695"/>
                <v:textbox inset="0,0,0,0">
                  <w:txbxContent>
                    <w:p w14:paraId="4F1191D6" w14:textId="77777777" w:rsidR="00EF03D2" w:rsidRDefault="00EF03D2" w:rsidP="00EF03D2"/>
                  </w:txbxContent>
                </v:textbox>
                <w10:wrap type="topAndBottom" anchorx="page"/>
              </v:shape>
            </w:pict>
          </mc:Fallback>
        </mc:AlternateContent>
      </w:r>
    </w:p>
    <w:p w14:paraId="7303FE0C" w14:textId="77777777" w:rsidR="00844D87" w:rsidRDefault="00CE69CC">
      <w:pPr>
        <w:pStyle w:val="BodyText"/>
        <w:spacing w:before="162"/>
        <w:ind w:left="126"/>
      </w:pPr>
      <w:r>
        <w:rPr>
          <w:color w:val="373435"/>
          <w:w w:val="85"/>
        </w:rPr>
        <w:t>Any</w:t>
      </w:r>
      <w:r>
        <w:rPr>
          <w:color w:val="373435"/>
          <w:spacing w:val="-1"/>
        </w:rPr>
        <w:t xml:space="preserve"> </w:t>
      </w:r>
      <w:r>
        <w:rPr>
          <w:color w:val="373435"/>
          <w:w w:val="85"/>
        </w:rPr>
        <w:t>changes</w:t>
      </w:r>
      <w:r>
        <w:rPr>
          <w:color w:val="373435"/>
          <w:spacing w:val="-1"/>
        </w:rPr>
        <w:t xml:space="preserve"> </w:t>
      </w:r>
      <w:r>
        <w:rPr>
          <w:color w:val="373435"/>
          <w:w w:val="85"/>
        </w:rPr>
        <w:t>in</w:t>
      </w:r>
      <w:r>
        <w:rPr>
          <w:color w:val="373435"/>
          <w:spacing w:val="-1"/>
        </w:rPr>
        <w:t xml:space="preserve"> </w:t>
      </w:r>
      <w:r>
        <w:rPr>
          <w:color w:val="373435"/>
          <w:w w:val="85"/>
        </w:rPr>
        <w:t>your</w:t>
      </w:r>
      <w:r>
        <w:rPr>
          <w:color w:val="373435"/>
        </w:rPr>
        <w:t xml:space="preserve"> </w:t>
      </w:r>
      <w:r>
        <w:rPr>
          <w:color w:val="373435"/>
          <w:w w:val="85"/>
        </w:rPr>
        <w:t>details</w:t>
      </w:r>
      <w:r>
        <w:rPr>
          <w:color w:val="373435"/>
          <w:spacing w:val="-1"/>
        </w:rPr>
        <w:t xml:space="preserve"> </w:t>
      </w:r>
      <w:r>
        <w:rPr>
          <w:color w:val="373435"/>
          <w:w w:val="85"/>
        </w:rPr>
        <w:t>since</w:t>
      </w:r>
      <w:r>
        <w:rPr>
          <w:color w:val="373435"/>
          <w:spacing w:val="-1"/>
        </w:rPr>
        <w:t xml:space="preserve"> </w:t>
      </w:r>
      <w:r w:rsidR="00EF03D2">
        <w:rPr>
          <w:color w:val="373435"/>
          <w:w w:val="85"/>
        </w:rPr>
        <w:t>ST</w:t>
      </w:r>
      <w:r>
        <w:rPr>
          <w:color w:val="373435"/>
          <w:spacing w:val="-1"/>
        </w:rPr>
        <w:t xml:space="preserve"> </w:t>
      </w:r>
      <w:r w:rsidR="00EF03D2">
        <w:rPr>
          <w:color w:val="373435"/>
          <w:spacing w:val="-4"/>
          <w:w w:val="85"/>
        </w:rPr>
        <w:t>2</w:t>
      </w:r>
      <w:r>
        <w:rPr>
          <w:color w:val="373435"/>
          <w:spacing w:val="-4"/>
          <w:w w:val="85"/>
        </w:rPr>
        <w:t>?</w:t>
      </w:r>
    </w:p>
    <w:p w14:paraId="7B36030C" w14:textId="77777777" w:rsidR="00844D87" w:rsidRDefault="00844D87">
      <w:pPr>
        <w:pStyle w:val="BodyText"/>
        <w:spacing w:before="141"/>
      </w:pPr>
    </w:p>
    <w:p w14:paraId="621FEAC1" w14:textId="77777777" w:rsidR="00844D87" w:rsidRDefault="00CE69CC">
      <w:pPr>
        <w:pStyle w:val="Heading1"/>
        <w:ind w:left="265"/>
      </w:pPr>
      <w:r>
        <w:rPr>
          <w:noProof/>
        </w:rPr>
        <mc:AlternateContent>
          <mc:Choice Requires="wps">
            <w:drawing>
              <wp:anchor distT="0" distB="0" distL="0" distR="0" simplePos="0" relativeHeight="487424512" behindDoc="1" locked="0" layoutInCell="1" allowOverlap="1" wp14:anchorId="2605788F" wp14:editId="3AEEDD04">
                <wp:simplePos x="0" y="0"/>
                <wp:positionH relativeFrom="page">
                  <wp:posOffset>1538150</wp:posOffset>
                </wp:positionH>
                <wp:positionV relativeFrom="paragraph">
                  <wp:posOffset>91299</wp:posOffset>
                </wp:positionV>
                <wp:extent cx="5648960" cy="102235"/>
                <wp:effectExtent l="0" t="0" r="0" b="0"/>
                <wp:wrapNone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48960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48960" h="102235">
                              <a:moveTo>
                                <a:pt x="5648947" y="0"/>
                              </a:moveTo>
                              <a:lnTo>
                                <a:pt x="0" y="0"/>
                              </a:lnTo>
                              <a:lnTo>
                                <a:pt x="0" y="102008"/>
                              </a:lnTo>
                              <a:lnTo>
                                <a:pt x="5648947" y="102008"/>
                              </a:lnTo>
                              <a:lnTo>
                                <a:pt x="564894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C68A53" id="Graphic 31" o:spid="_x0000_s1026" style="position:absolute;margin-left:121.1pt;margin-top:7.2pt;width:444.8pt;height:8.05pt;z-index:-15891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48960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" path="m5648947,l,,,102008r5648947,l5648947,xe" fillcolor="#a53692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78A1BED6" wp14:editId="70231685">
                <wp:simplePos x="0" y="0"/>
                <wp:positionH relativeFrom="page">
                  <wp:posOffset>3014694</wp:posOffset>
                </wp:positionH>
                <wp:positionV relativeFrom="paragraph">
                  <wp:posOffset>-458140</wp:posOffset>
                </wp:positionV>
                <wp:extent cx="4168775" cy="226695"/>
                <wp:effectExtent l="0" t="0" r="0" b="1905"/>
                <wp:wrapNone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16877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68775" h="226695">
                              <a:moveTo>
                                <a:pt x="4168296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4168296" y="226292"/>
                              </a:lnTo>
                              <a:lnTo>
                                <a:pt x="41682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6233F208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A1BED6" id="Graphic 32" o:spid="_x0000_s1053" style="position:absolute;left:0;text-align:left;margin-left:237.4pt;margin-top:-36.05pt;width:328.25pt;height:17.8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16877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" adj="-11796480,,5400" path="m4168296,l,,,226292r4168296,l4168296,xe" fillcolor="#fce8f1" stroked="f">
                <v:stroke joinstyle="miter"/>
                <v:formulas/>
                <v:path arrowok="t" o:connecttype="custom" textboxrect="0,0,4168775,226695"/>
                <v:textbox inset="0,0,0,0">
                  <w:txbxContent>
                    <w:p w14:paraId="6233F208" w14:textId="77777777" w:rsidR="00EF03D2" w:rsidRDefault="00EF03D2" w:rsidP="00EF03D2"/>
                  </w:txbxContent>
                </v:textbox>
                <w10:wrap anchorx="page"/>
              </v:shape>
            </w:pict>
          </mc:Fallback>
        </mc:AlternateContent>
      </w:r>
      <w:r>
        <w:rPr>
          <w:color w:val="FEFEFE"/>
          <w:w w:val="80"/>
          <w:shd w:val="clear" w:color="auto" w:fill="A53692"/>
        </w:rPr>
        <w:t>SECTION</w:t>
      </w:r>
      <w:r>
        <w:rPr>
          <w:color w:val="FEFEFE"/>
          <w:spacing w:val="49"/>
          <w:shd w:val="clear" w:color="auto" w:fill="A53692"/>
        </w:rPr>
        <w:t xml:space="preserve"> </w:t>
      </w:r>
      <w:r>
        <w:rPr>
          <w:color w:val="FEFEFE"/>
          <w:spacing w:val="-5"/>
          <w:w w:val="95"/>
          <w:shd w:val="clear" w:color="auto" w:fill="A53692"/>
        </w:rPr>
        <w:t>ONE</w:t>
      </w:r>
    </w:p>
    <w:p w14:paraId="7D7DD0A4" w14:textId="77777777" w:rsidR="00844D87" w:rsidRDefault="00CE69CC">
      <w:pPr>
        <w:pStyle w:val="BodyText"/>
        <w:spacing w:before="159"/>
        <w:ind w:left="126"/>
      </w:pPr>
      <w:r>
        <w:rPr>
          <w:color w:val="373435"/>
          <w:w w:val="90"/>
        </w:rPr>
        <w:t>How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are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7"/>
        </w:rPr>
        <w:t xml:space="preserve"> </w:t>
      </w:r>
      <w:r>
        <w:rPr>
          <w:color w:val="373435"/>
          <w:spacing w:val="-2"/>
          <w:w w:val="90"/>
        </w:rPr>
        <w:t>doing?</w:t>
      </w:r>
    </w:p>
    <w:p w14:paraId="5EBA1E4F" w14:textId="77777777" w:rsidR="00844D87" w:rsidRDefault="00CE69CC">
      <w:pPr>
        <w:pStyle w:val="BodyText"/>
        <w:rPr>
          <w:sz w:val="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D23D30C" wp14:editId="32642809">
                <wp:simplePos x="0" y="0"/>
                <wp:positionH relativeFrom="page">
                  <wp:posOffset>310168</wp:posOffset>
                </wp:positionH>
                <wp:positionV relativeFrom="paragraph">
                  <wp:posOffset>51749</wp:posOffset>
                </wp:positionV>
                <wp:extent cx="6873875" cy="645795"/>
                <wp:effectExtent l="0" t="0" r="0" b="1905"/>
                <wp:wrapTopAndBottom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73875" cy="645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73875" h="645795">
                              <a:moveTo>
                                <a:pt x="6873412" y="0"/>
                              </a:moveTo>
                              <a:lnTo>
                                <a:pt x="0" y="0"/>
                              </a:lnTo>
                              <a:lnTo>
                                <a:pt x="0" y="645793"/>
                              </a:lnTo>
                              <a:lnTo>
                                <a:pt x="6873412" y="645793"/>
                              </a:lnTo>
                              <a:lnTo>
                                <a:pt x="68734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8BB00D6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23D30C" id="Graphic 33" o:spid="_x0000_s1054" style="position:absolute;margin-left:24.4pt;margin-top:4.05pt;width:541.25pt;height:50.8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73875,6457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" adj="-11796480,,5400" path="m6873412,l,,,645793r6873412,l6873412,xe" fillcolor="#fce8f1" stroked="f">
                <v:stroke joinstyle="miter"/>
                <v:formulas/>
                <v:path arrowok="t" o:connecttype="custom" textboxrect="0,0,6873875,645795"/>
                <v:textbox inset="0,0,0,0">
                  <w:txbxContent>
                    <w:p w14:paraId="08BB00D6" w14:textId="77777777" w:rsidR="00EF03D2" w:rsidRDefault="00EF03D2" w:rsidP="00EF03D2"/>
                  </w:txbxContent>
                </v:textbox>
                <w10:wrap type="topAndBottom" anchorx="page"/>
              </v:shape>
            </w:pict>
          </mc:Fallback>
        </mc:AlternateContent>
      </w:r>
    </w:p>
    <w:p w14:paraId="2529AAEC" w14:textId="77777777" w:rsidR="00844D87" w:rsidRDefault="00844D87">
      <w:pPr>
        <w:rPr>
          <w:sz w:val="5"/>
        </w:rPr>
        <w:sectPr w:rsidR="00844D87">
          <w:footerReference w:type="even" r:id="rId8"/>
          <w:footerReference w:type="default" r:id="rId9"/>
          <w:type w:val="continuous"/>
          <w:pgSz w:w="11910" w:h="16840"/>
          <w:pgMar w:top="320" w:right="440" w:bottom="700" w:left="360" w:header="0" w:footer="518" w:gutter="0"/>
          <w:pgNumType w:start="1"/>
          <w:cols w:space="720"/>
        </w:sectPr>
      </w:pPr>
    </w:p>
    <w:p w14:paraId="4A8EDAA1" w14:textId="77777777" w:rsidR="00844D87" w:rsidRDefault="00CE69CC">
      <w:pPr>
        <w:pStyle w:val="BodyText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45024" behindDoc="0" locked="0" layoutInCell="1" allowOverlap="1" wp14:anchorId="4760AF58" wp14:editId="6333A725">
                <wp:simplePos x="0" y="0"/>
                <wp:positionH relativeFrom="page">
                  <wp:posOffset>0</wp:posOffset>
                </wp:positionH>
                <wp:positionV relativeFrom="page">
                  <wp:posOffset>242325</wp:posOffset>
                </wp:positionV>
                <wp:extent cx="7557770" cy="169545"/>
                <wp:effectExtent l="0" t="0" r="0" b="0"/>
                <wp:wrapNone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7770" cy="1695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7770" h="169545">
                              <a:moveTo>
                                <a:pt x="7557427" y="130873"/>
                              </a:moveTo>
                              <a:lnTo>
                                <a:pt x="0" y="130873"/>
                              </a:lnTo>
                              <a:lnTo>
                                <a:pt x="0" y="169443"/>
                              </a:lnTo>
                              <a:lnTo>
                                <a:pt x="7557427" y="169443"/>
                              </a:lnTo>
                              <a:lnTo>
                                <a:pt x="7557427" y="130873"/>
                              </a:lnTo>
                              <a:close/>
                            </a:path>
                            <a:path w="7557770" h="169545">
                              <a:moveTo>
                                <a:pt x="7557427" y="65430"/>
                              </a:moveTo>
                              <a:lnTo>
                                <a:pt x="0" y="65430"/>
                              </a:lnTo>
                              <a:lnTo>
                                <a:pt x="0" y="104013"/>
                              </a:lnTo>
                              <a:lnTo>
                                <a:pt x="7557427" y="104013"/>
                              </a:lnTo>
                              <a:lnTo>
                                <a:pt x="7557427" y="65430"/>
                              </a:lnTo>
                              <a:close/>
                            </a:path>
                            <a:path w="7557770" h="169545">
                              <a:moveTo>
                                <a:pt x="7557427" y="0"/>
                              </a:moveTo>
                              <a:lnTo>
                                <a:pt x="0" y="0"/>
                              </a:lnTo>
                              <a:lnTo>
                                <a:pt x="0" y="38569"/>
                              </a:lnTo>
                              <a:lnTo>
                                <a:pt x="7557427" y="38569"/>
                              </a:lnTo>
                              <a:lnTo>
                                <a:pt x="75574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BFC0D1" id="Graphic 34" o:spid="_x0000_s1026" style="position:absolute;margin-left:0;margin-top:19.1pt;width:595.1pt;height:13.35pt;z-index:1574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7770,169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" path="m7557427,130873l,130873r,38570l7557427,169443r,-38570xem7557427,65430l,65430r,38583l7557427,104013r,-38583xem7557427,l,,,38569r7557427,l7557427,xe" fillcolor="#a53692" stroked="f">
                <v:path arrowok="t"/>
                <w10:wrap anchorx="page" anchory="page"/>
              </v:shape>
            </w:pict>
          </mc:Fallback>
        </mc:AlternateContent>
      </w:r>
    </w:p>
    <w:p w14:paraId="6566237C" w14:textId="77777777" w:rsidR="00844D87" w:rsidRDefault="00844D87">
      <w:pPr>
        <w:pStyle w:val="BodyText"/>
        <w:spacing w:before="59"/>
      </w:pPr>
    </w:p>
    <w:p w14:paraId="1A6C3373" w14:textId="77777777" w:rsidR="00844D87" w:rsidRDefault="00CE69CC">
      <w:pPr>
        <w:pStyle w:val="BodyText"/>
        <w:ind w:left="125"/>
      </w:pPr>
      <w:bookmarkStart w:id="1" w:name="Page_13"/>
      <w:bookmarkEnd w:id="1"/>
      <w:r>
        <w:rPr>
          <w:color w:val="373435"/>
          <w:w w:val="90"/>
        </w:rPr>
        <w:t>What</w:t>
      </w:r>
      <w:r>
        <w:rPr>
          <w:color w:val="373435"/>
          <w:spacing w:val="10"/>
        </w:rPr>
        <w:t xml:space="preserve"> </w:t>
      </w:r>
      <w:r>
        <w:rPr>
          <w:color w:val="373435"/>
          <w:w w:val="90"/>
        </w:rPr>
        <w:t>have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achieved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in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ST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spacing w:val="-5"/>
          <w:w w:val="90"/>
        </w:rPr>
        <w:t>2?</w:t>
      </w:r>
    </w:p>
    <w:p w14:paraId="43FE8FBB" w14:textId="77777777" w:rsidR="00844D87" w:rsidRDefault="00CE69CC">
      <w:pPr>
        <w:pStyle w:val="BodyText"/>
        <w:spacing w:before="6"/>
        <w:rPr>
          <w:sz w:val="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128" behindDoc="1" locked="0" layoutInCell="1" allowOverlap="1" wp14:anchorId="4FA03106" wp14:editId="4F859350">
                <wp:simplePos x="0" y="0"/>
                <wp:positionH relativeFrom="page">
                  <wp:posOffset>308307</wp:posOffset>
                </wp:positionH>
                <wp:positionV relativeFrom="paragraph">
                  <wp:posOffset>48803</wp:posOffset>
                </wp:positionV>
                <wp:extent cx="6873875" cy="909955"/>
                <wp:effectExtent l="0" t="0" r="0" b="4445"/>
                <wp:wrapTopAndBottom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73875" cy="9099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73875" h="909955">
                              <a:moveTo>
                                <a:pt x="6873411" y="0"/>
                              </a:moveTo>
                              <a:lnTo>
                                <a:pt x="0" y="0"/>
                              </a:lnTo>
                              <a:lnTo>
                                <a:pt x="0" y="909547"/>
                              </a:lnTo>
                              <a:lnTo>
                                <a:pt x="6873411" y="909547"/>
                              </a:lnTo>
                              <a:lnTo>
                                <a:pt x="68734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A66BBA3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A03106" id="Graphic 35" o:spid="_x0000_s1055" style="position:absolute;margin-left:24.3pt;margin-top:3.85pt;width:541.25pt;height:71.65pt;z-index:-1571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73875,90995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" adj="-11796480,,5400" path="m6873411,l,,,909547r6873411,l6873411,xe" fillcolor="#fce8f1" stroked="f">
                <v:stroke joinstyle="miter"/>
                <v:formulas/>
                <v:path arrowok="t" o:connecttype="custom" textboxrect="0,0,6873875,909955"/>
                <v:textbox inset="0,0,0,0">
                  <w:txbxContent>
                    <w:p w14:paraId="0A66BBA3" w14:textId="77777777" w:rsidR="00EF03D2" w:rsidRDefault="00EF03D2" w:rsidP="00EF03D2"/>
                  </w:txbxContent>
                </v:textbox>
                <w10:wrap type="topAndBottom" anchorx="page"/>
              </v:shape>
            </w:pict>
          </mc:Fallback>
        </mc:AlternateContent>
      </w:r>
    </w:p>
    <w:p w14:paraId="17DCC151" w14:textId="77777777" w:rsidR="00844D87" w:rsidRDefault="00CE69CC">
      <w:pPr>
        <w:pStyle w:val="BodyText"/>
        <w:spacing w:before="148"/>
        <w:ind w:left="120"/>
      </w:pPr>
      <w:r>
        <w:rPr>
          <w:color w:val="373435"/>
          <w:w w:val="85"/>
        </w:rPr>
        <w:t>Tell</w:t>
      </w:r>
      <w:r>
        <w:rPr>
          <w:color w:val="373435"/>
          <w:spacing w:val="5"/>
        </w:rPr>
        <w:t xml:space="preserve"> </w:t>
      </w:r>
      <w:r>
        <w:rPr>
          <w:color w:val="373435"/>
          <w:w w:val="85"/>
        </w:rPr>
        <w:t>us</w:t>
      </w:r>
      <w:r>
        <w:rPr>
          <w:color w:val="373435"/>
          <w:spacing w:val="5"/>
        </w:rPr>
        <w:t xml:space="preserve"> </w:t>
      </w:r>
      <w:r>
        <w:rPr>
          <w:color w:val="373435"/>
          <w:w w:val="85"/>
        </w:rPr>
        <w:t>about</w:t>
      </w:r>
      <w:r>
        <w:rPr>
          <w:color w:val="373435"/>
          <w:spacing w:val="5"/>
        </w:rPr>
        <w:t xml:space="preserve"> </w:t>
      </w:r>
      <w:r>
        <w:rPr>
          <w:color w:val="373435"/>
          <w:w w:val="85"/>
        </w:rPr>
        <w:t>your</w:t>
      </w:r>
      <w:r>
        <w:rPr>
          <w:color w:val="373435"/>
          <w:spacing w:val="5"/>
        </w:rPr>
        <w:t xml:space="preserve"> </w:t>
      </w:r>
      <w:r>
        <w:rPr>
          <w:color w:val="373435"/>
          <w:w w:val="85"/>
        </w:rPr>
        <w:t>placements</w:t>
      </w:r>
      <w:r>
        <w:rPr>
          <w:color w:val="373435"/>
          <w:spacing w:val="5"/>
        </w:rPr>
        <w:t xml:space="preserve"> </w:t>
      </w:r>
      <w:r>
        <w:rPr>
          <w:color w:val="373435"/>
          <w:w w:val="85"/>
        </w:rPr>
        <w:t>so</w:t>
      </w:r>
      <w:r>
        <w:rPr>
          <w:color w:val="373435"/>
          <w:spacing w:val="5"/>
        </w:rPr>
        <w:t xml:space="preserve"> </w:t>
      </w:r>
      <w:r>
        <w:rPr>
          <w:color w:val="373435"/>
          <w:spacing w:val="-5"/>
          <w:w w:val="85"/>
        </w:rPr>
        <w:t>far</w:t>
      </w:r>
    </w:p>
    <w:p w14:paraId="0AF105BD" w14:textId="77777777" w:rsidR="00844D87" w:rsidRDefault="00CE69CC">
      <w:pPr>
        <w:pStyle w:val="BodyText"/>
        <w:spacing w:before="4"/>
        <w:rPr>
          <w:sz w:val="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52713FA0" wp14:editId="5DA2B59D">
                <wp:simplePos x="0" y="0"/>
                <wp:positionH relativeFrom="page">
                  <wp:posOffset>306950</wp:posOffset>
                </wp:positionH>
                <wp:positionV relativeFrom="paragraph">
                  <wp:posOffset>54839</wp:posOffset>
                </wp:positionV>
                <wp:extent cx="6860540" cy="700405"/>
                <wp:effectExtent l="0" t="0" r="0" b="0"/>
                <wp:wrapTopAndBottom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7004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700405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699930"/>
                              </a:lnTo>
                              <a:lnTo>
                                <a:pt x="6860368" y="699930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52F678B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713FA0" id="Graphic 36" o:spid="_x0000_s1056" style="position:absolute;margin-left:24.15pt;margin-top:4.3pt;width:540.2pt;height:55.15pt;z-index:-1571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70040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" adj="-11796480,,5400" path="m6860368,l,,,699930r6860368,l6860368,xe" fillcolor="#fce8f1" stroked="f">
                <v:stroke joinstyle="miter"/>
                <v:formulas/>
                <v:path arrowok="t" o:connecttype="custom" textboxrect="0,0,6860540,700405"/>
                <v:textbox inset="0,0,0,0">
                  <w:txbxContent>
                    <w:p w14:paraId="052F678B" w14:textId="77777777" w:rsidR="00EF03D2" w:rsidRDefault="00EF03D2" w:rsidP="00EF03D2"/>
                  </w:txbxContent>
                </v:textbox>
                <w10:wrap type="topAndBottom" anchorx="page"/>
              </v:shape>
            </w:pict>
          </mc:Fallback>
        </mc:AlternateContent>
      </w:r>
    </w:p>
    <w:p w14:paraId="5B75D7CF" w14:textId="77777777" w:rsidR="00844D87" w:rsidRDefault="00CE69CC">
      <w:pPr>
        <w:pStyle w:val="BodyText"/>
        <w:spacing w:before="102"/>
        <w:ind w:left="120"/>
      </w:pPr>
      <w:r>
        <w:rPr>
          <w:color w:val="373435"/>
          <w:w w:val="90"/>
        </w:rPr>
        <w:t>What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w w:val="90"/>
        </w:rPr>
        <w:t>are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the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challenges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have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spacing w:val="-2"/>
          <w:w w:val="90"/>
        </w:rPr>
        <w:t>faced?</w:t>
      </w:r>
    </w:p>
    <w:p w14:paraId="52E50A39" w14:textId="77777777" w:rsidR="00844D87" w:rsidRDefault="00CE69CC">
      <w:pPr>
        <w:pStyle w:val="BodyText"/>
        <w:spacing w:before="6"/>
        <w:rPr>
          <w:sz w:val="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461E35BB" wp14:editId="10001DC7">
                <wp:simplePos x="0" y="0"/>
                <wp:positionH relativeFrom="page">
                  <wp:posOffset>306950</wp:posOffset>
                </wp:positionH>
                <wp:positionV relativeFrom="paragraph">
                  <wp:posOffset>70610</wp:posOffset>
                </wp:positionV>
                <wp:extent cx="6860540" cy="659765"/>
                <wp:effectExtent l="0" t="0" r="0" b="635"/>
                <wp:wrapTopAndBottom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6597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659765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659476"/>
                              </a:lnTo>
                              <a:lnTo>
                                <a:pt x="6860368" y="659476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581DA99D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E35BB" id="Graphic 37" o:spid="_x0000_s1057" style="position:absolute;margin-left:24.15pt;margin-top:5.55pt;width:540.2pt;height:51.95pt;z-index:-1571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6597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" adj="-11796480,,5400" path="m6860368,l,,,659476r6860368,l6860368,xe" fillcolor="#fce8f1" stroked="f">
                <v:stroke joinstyle="miter"/>
                <v:formulas/>
                <v:path arrowok="t" o:connecttype="custom" textboxrect="0,0,6860540,659765"/>
                <v:textbox inset="0,0,0,0">
                  <w:txbxContent>
                    <w:p w14:paraId="581DA99D" w14:textId="77777777" w:rsidR="00EF03D2" w:rsidRDefault="00EF03D2" w:rsidP="00EF03D2"/>
                  </w:txbxContent>
                </v:textbox>
                <w10:wrap type="topAndBottom" anchorx="page"/>
              </v:shape>
            </w:pict>
          </mc:Fallback>
        </mc:AlternateContent>
      </w:r>
    </w:p>
    <w:p w14:paraId="37C6075F" w14:textId="77777777" w:rsidR="00844D87" w:rsidRDefault="00CE69CC">
      <w:pPr>
        <w:pStyle w:val="BodyText"/>
        <w:spacing w:before="141"/>
        <w:ind w:left="120"/>
      </w:pPr>
      <w:r>
        <w:rPr>
          <w:color w:val="373435"/>
          <w:w w:val="90"/>
        </w:rPr>
        <w:t>How</w:t>
      </w:r>
      <w:r>
        <w:rPr>
          <w:color w:val="373435"/>
          <w:spacing w:val="-6"/>
          <w:w w:val="90"/>
        </w:rPr>
        <w:t xml:space="preserve"> </w:t>
      </w:r>
      <w:r>
        <w:rPr>
          <w:color w:val="373435"/>
          <w:w w:val="90"/>
        </w:rPr>
        <w:t>did</w:t>
      </w:r>
      <w:r>
        <w:rPr>
          <w:color w:val="373435"/>
          <w:spacing w:val="-5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5"/>
          <w:w w:val="90"/>
        </w:rPr>
        <w:t xml:space="preserve"> </w:t>
      </w:r>
      <w:r>
        <w:rPr>
          <w:color w:val="373435"/>
          <w:w w:val="90"/>
        </w:rPr>
        <w:t>handle</w:t>
      </w:r>
      <w:r>
        <w:rPr>
          <w:color w:val="373435"/>
          <w:spacing w:val="-5"/>
          <w:w w:val="90"/>
        </w:rPr>
        <w:t xml:space="preserve"> </w:t>
      </w:r>
      <w:r>
        <w:rPr>
          <w:color w:val="373435"/>
          <w:spacing w:val="-2"/>
          <w:w w:val="90"/>
        </w:rPr>
        <w:t>them?</w:t>
      </w:r>
    </w:p>
    <w:p w14:paraId="4315991C" w14:textId="77777777" w:rsidR="00844D87" w:rsidRDefault="00CE69CC">
      <w:pPr>
        <w:pStyle w:val="BodyText"/>
        <w:spacing w:before="7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664" behindDoc="1" locked="0" layoutInCell="1" allowOverlap="1" wp14:anchorId="6F8322C6" wp14:editId="14D9EAB6">
                <wp:simplePos x="0" y="0"/>
                <wp:positionH relativeFrom="page">
                  <wp:posOffset>306950</wp:posOffset>
                </wp:positionH>
                <wp:positionV relativeFrom="paragraph">
                  <wp:posOffset>100393</wp:posOffset>
                </wp:positionV>
                <wp:extent cx="6860540" cy="659765"/>
                <wp:effectExtent l="0" t="0" r="0" b="635"/>
                <wp:wrapTopAndBottom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6597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659765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659476"/>
                              </a:lnTo>
                              <a:lnTo>
                                <a:pt x="6860368" y="659476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C77143C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8322C6" id="Graphic 38" o:spid="_x0000_s1058" style="position:absolute;margin-left:24.15pt;margin-top:7.9pt;width:540.2pt;height:51.95pt;z-index:-1571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6597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" adj="-11796480,,5400" path="m6860368,l,,,659476r6860368,l6860368,xe" fillcolor="#fce8f1" stroked="f">
                <v:stroke joinstyle="miter"/>
                <v:formulas/>
                <v:path arrowok="t" o:connecttype="custom" textboxrect="0,0,6860540,659765"/>
                <v:textbox inset="0,0,0,0">
                  <w:txbxContent>
                    <w:p w14:paraId="0C77143C" w14:textId="77777777" w:rsidR="00EF03D2" w:rsidRDefault="00EF03D2" w:rsidP="00EF03D2"/>
                  </w:txbxContent>
                </v:textbox>
                <w10:wrap type="topAndBottom" anchorx="page"/>
              </v:shape>
            </w:pict>
          </mc:Fallback>
        </mc:AlternateContent>
      </w:r>
    </w:p>
    <w:p w14:paraId="2E9F9998" w14:textId="77777777" w:rsidR="00844D87" w:rsidRDefault="00CE69CC">
      <w:pPr>
        <w:pStyle w:val="BodyText"/>
        <w:spacing w:before="94"/>
        <w:ind w:left="120"/>
      </w:pPr>
      <w:r>
        <w:rPr>
          <w:color w:val="373435"/>
          <w:w w:val="90"/>
        </w:rPr>
        <w:t>What</w:t>
      </w:r>
      <w:r>
        <w:rPr>
          <w:color w:val="373435"/>
          <w:spacing w:val="-2"/>
          <w:w w:val="90"/>
        </w:rPr>
        <w:t xml:space="preserve"> </w:t>
      </w:r>
      <w:r>
        <w:rPr>
          <w:color w:val="373435"/>
          <w:w w:val="90"/>
        </w:rPr>
        <w:t>are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2"/>
          <w:w w:val="90"/>
        </w:rPr>
        <w:t xml:space="preserve"> </w:t>
      </w:r>
      <w:r>
        <w:rPr>
          <w:color w:val="373435"/>
          <w:w w:val="90"/>
        </w:rPr>
        <w:t>enjoying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about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the</w:t>
      </w:r>
      <w:r>
        <w:rPr>
          <w:color w:val="373435"/>
          <w:spacing w:val="-2"/>
          <w:w w:val="90"/>
        </w:rPr>
        <w:t xml:space="preserve"> </w:t>
      </w:r>
      <w:r>
        <w:rPr>
          <w:color w:val="373435"/>
          <w:w w:val="90"/>
        </w:rPr>
        <w:t>training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so</w:t>
      </w:r>
      <w:r>
        <w:rPr>
          <w:color w:val="373435"/>
          <w:spacing w:val="-2"/>
          <w:w w:val="90"/>
        </w:rPr>
        <w:t xml:space="preserve"> </w:t>
      </w:r>
      <w:r>
        <w:rPr>
          <w:color w:val="373435"/>
          <w:spacing w:val="-5"/>
          <w:w w:val="90"/>
        </w:rPr>
        <w:t>far</w:t>
      </w:r>
      <w:r w:rsidR="00EF03D2">
        <w:rPr>
          <w:color w:val="373435"/>
          <w:spacing w:val="-5"/>
          <w:w w:val="90"/>
        </w:rPr>
        <w:t>?</w:t>
      </w:r>
    </w:p>
    <w:p w14:paraId="3BD42E91" w14:textId="77777777" w:rsidR="00844D87" w:rsidRDefault="00CE69CC">
      <w:pPr>
        <w:pStyle w:val="BodyText"/>
        <w:spacing w:before="5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070E076F" wp14:editId="403FF375">
                <wp:simplePos x="0" y="0"/>
                <wp:positionH relativeFrom="page">
                  <wp:posOffset>306950</wp:posOffset>
                </wp:positionH>
                <wp:positionV relativeFrom="paragraph">
                  <wp:posOffset>62374</wp:posOffset>
                </wp:positionV>
                <wp:extent cx="6860540" cy="746760"/>
                <wp:effectExtent l="0" t="0" r="0" b="2540"/>
                <wp:wrapTopAndBottom/>
                <wp:docPr id="39" name="Graphic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7467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746760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746420"/>
                              </a:lnTo>
                              <a:lnTo>
                                <a:pt x="6860368" y="746420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4CBD2ADB" w14:textId="77777777" w:rsidR="00EF03D2" w:rsidRDefault="00EF03D2" w:rsidP="00EF03D2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0E076F" id="Graphic 39" o:spid="_x0000_s1059" style="position:absolute;margin-left:24.15pt;margin-top:4.9pt;width:540.2pt;height:58.8pt;z-index:-1571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74676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" adj="-11796480,,5400" path="m6860368,l,,,746420r6860368,l6860368,xe" fillcolor="#fce8f1" stroked="f">
                <v:stroke joinstyle="miter"/>
                <v:formulas/>
                <v:path arrowok="t" o:connecttype="custom" textboxrect="0,0,6860540,746760"/>
                <v:textbox inset="0,0,0,0">
                  <w:txbxContent>
                    <w:p w14:paraId="4CBD2ADB" w14:textId="77777777" w:rsidR="00EF03D2" w:rsidRDefault="00EF03D2" w:rsidP="00EF03D2"/>
                  </w:txbxContent>
                </v:textbox>
                <w10:wrap type="topAndBottom" anchorx="page"/>
              </v:shape>
            </w:pict>
          </mc:Fallback>
        </mc:AlternateContent>
      </w:r>
    </w:p>
    <w:p w14:paraId="560B3C0D" w14:textId="77777777" w:rsidR="00844D87" w:rsidRDefault="00CE69CC">
      <w:pPr>
        <w:pStyle w:val="BodyText"/>
        <w:spacing w:before="120"/>
        <w:ind w:left="120"/>
      </w:pPr>
      <w:r>
        <w:rPr>
          <w:color w:val="373435"/>
          <w:w w:val="90"/>
        </w:rPr>
        <w:t>What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are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7"/>
        </w:rPr>
        <w:t xml:space="preserve"> </w:t>
      </w:r>
      <w:r>
        <w:rPr>
          <w:color w:val="373435"/>
          <w:w w:val="90"/>
        </w:rPr>
        <w:t>not</w:t>
      </w:r>
      <w:r>
        <w:rPr>
          <w:color w:val="373435"/>
          <w:spacing w:val="-7"/>
        </w:rPr>
        <w:t xml:space="preserve"> </w:t>
      </w:r>
      <w:r>
        <w:rPr>
          <w:color w:val="373435"/>
          <w:w w:val="90"/>
        </w:rPr>
        <w:t>enjoying</w:t>
      </w:r>
      <w:r>
        <w:rPr>
          <w:color w:val="373435"/>
          <w:spacing w:val="-7"/>
        </w:rPr>
        <w:t xml:space="preserve"> </w:t>
      </w:r>
      <w:r>
        <w:rPr>
          <w:color w:val="373435"/>
          <w:w w:val="90"/>
        </w:rPr>
        <w:t>about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the</w:t>
      </w:r>
      <w:r>
        <w:rPr>
          <w:color w:val="373435"/>
          <w:spacing w:val="-7"/>
        </w:rPr>
        <w:t xml:space="preserve"> </w:t>
      </w:r>
      <w:r>
        <w:rPr>
          <w:color w:val="373435"/>
          <w:w w:val="90"/>
        </w:rPr>
        <w:t>training</w:t>
      </w:r>
      <w:r>
        <w:rPr>
          <w:color w:val="373435"/>
          <w:spacing w:val="-7"/>
        </w:rPr>
        <w:t xml:space="preserve"> </w:t>
      </w:r>
      <w:r>
        <w:rPr>
          <w:color w:val="373435"/>
          <w:w w:val="90"/>
        </w:rPr>
        <w:t>so</w:t>
      </w:r>
      <w:r>
        <w:rPr>
          <w:color w:val="373435"/>
          <w:spacing w:val="-7"/>
        </w:rPr>
        <w:t xml:space="preserve"> </w:t>
      </w:r>
      <w:r>
        <w:rPr>
          <w:color w:val="373435"/>
          <w:spacing w:val="-5"/>
          <w:w w:val="90"/>
        </w:rPr>
        <w:t>far</w:t>
      </w:r>
      <w:r w:rsidR="006E43B0">
        <w:rPr>
          <w:color w:val="373435"/>
          <w:spacing w:val="-5"/>
          <w:w w:val="90"/>
        </w:rPr>
        <w:t>?</w:t>
      </w:r>
    </w:p>
    <w:p w14:paraId="080BB497" w14:textId="77777777" w:rsidR="00844D87" w:rsidRDefault="00CE69CC">
      <w:pPr>
        <w:pStyle w:val="BodyText"/>
        <w:spacing w:before="2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2688" behindDoc="1" locked="0" layoutInCell="1" allowOverlap="1" wp14:anchorId="706BA9F1" wp14:editId="6D63659B">
                <wp:simplePos x="0" y="0"/>
                <wp:positionH relativeFrom="page">
                  <wp:posOffset>306950</wp:posOffset>
                </wp:positionH>
                <wp:positionV relativeFrom="paragraph">
                  <wp:posOffset>89828</wp:posOffset>
                </wp:positionV>
                <wp:extent cx="6860540" cy="810895"/>
                <wp:effectExtent l="0" t="0" r="0" b="1905"/>
                <wp:wrapTopAndBottom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810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810895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810470"/>
                              </a:lnTo>
                              <a:lnTo>
                                <a:pt x="6860368" y="810470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0E7F05E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6BA9F1" id="Graphic 40" o:spid="_x0000_s1060" style="position:absolute;margin-left:24.15pt;margin-top:7.05pt;width:540.2pt;height:63.85pt;z-index:-1571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8108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" adj="-11796480,,5400" path="m6860368,l,,,810470r6860368,l6860368,xe" fillcolor="#fce8f1" stroked="f">
                <v:stroke joinstyle="miter"/>
                <v:formulas/>
                <v:path arrowok="t" o:connecttype="custom" textboxrect="0,0,6860540,810895"/>
                <v:textbox inset="0,0,0,0">
                  <w:txbxContent>
                    <w:p w14:paraId="00E7F05E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441BAD9E" w14:textId="77777777" w:rsidR="00844D87" w:rsidRDefault="00CE69CC">
      <w:pPr>
        <w:spacing w:before="77"/>
        <w:ind w:right="38"/>
        <w:jc w:val="center"/>
        <w:rPr>
          <w:b/>
          <w:i/>
        </w:rPr>
      </w:pPr>
      <w:r>
        <w:rPr>
          <w:b/>
          <w:i/>
          <w:color w:val="A53692"/>
          <w:w w:val="85"/>
        </w:rPr>
        <w:t>Are</w:t>
      </w:r>
      <w:r>
        <w:rPr>
          <w:b/>
          <w:i/>
          <w:color w:val="A53692"/>
          <w:spacing w:val="-1"/>
        </w:rPr>
        <w:t xml:space="preserve"> </w:t>
      </w:r>
      <w:r>
        <w:rPr>
          <w:b/>
          <w:i/>
          <w:color w:val="A53692"/>
          <w:w w:val="85"/>
        </w:rPr>
        <w:t>you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covering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the</w:t>
      </w:r>
      <w:r>
        <w:rPr>
          <w:b/>
          <w:i/>
          <w:color w:val="A53692"/>
          <w:spacing w:val="-1"/>
        </w:rPr>
        <w:t xml:space="preserve"> </w:t>
      </w:r>
      <w:r>
        <w:rPr>
          <w:b/>
          <w:i/>
          <w:color w:val="A53692"/>
          <w:w w:val="85"/>
        </w:rPr>
        <w:t>whole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curriculum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and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competencies</w:t>
      </w:r>
      <w:r>
        <w:rPr>
          <w:b/>
          <w:i/>
          <w:color w:val="A53692"/>
          <w:spacing w:val="-1"/>
        </w:rPr>
        <w:t xml:space="preserve"> </w:t>
      </w:r>
      <w:r>
        <w:rPr>
          <w:b/>
          <w:i/>
          <w:color w:val="A53692"/>
          <w:w w:val="85"/>
        </w:rPr>
        <w:t>–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where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are</w:t>
      </w:r>
      <w:r>
        <w:rPr>
          <w:b/>
          <w:i/>
          <w:color w:val="A53692"/>
        </w:rPr>
        <w:t xml:space="preserve"> </w:t>
      </w:r>
      <w:r>
        <w:rPr>
          <w:b/>
          <w:i/>
          <w:color w:val="A53692"/>
          <w:w w:val="85"/>
        </w:rPr>
        <w:t>the</w:t>
      </w:r>
      <w:r>
        <w:rPr>
          <w:b/>
          <w:i/>
          <w:color w:val="A53692"/>
          <w:spacing w:val="-1"/>
        </w:rPr>
        <w:t xml:space="preserve"> </w:t>
      </w:r>
      <w:r>
        <w:rPr>
          <w:b/>
          <w:i/>
          <w:color w:val="A53692"/>
          <w:spacing w:val="-2"/>
          <w:w w:val="85"/>
        </w:rPr>
        <w:t>gaps?</w:t>
      </w:r>
    </w:p>
    <w:p w14:paraId="74E0590B" w14:textId="77777777" w:rsidR="00844D87" w:rsidRDefault="00844D87">
      <w:pPr>
        <w:pStyle w:val="BodyText"/>
        <w:spacing w:before="118"/>
        <w:rPr>
          <w:i/>
          <w:sz w:val="36"/>
        </w:rPr>
      </w:pPr>
    </w:p>
    <w:p w14:paraId="5DC4E23F" w14:textId="77777777" w:rsidR="00844D87" w:rsidRDefault="00CE69CC">
      <w:pPr>
        <w:pStyle w:val="Heading1"/>
        <w:ind w:left="222"/>
      </w:pPr>
      <w:r>
        <w:rPr>
          <w:noProof/>
        </w:rPr>
        <mc:AlternateContent>
          <mc:Choice Requires="wps">
            <w:drawing>
              <wp:anchor distT="0" distB="0" distL="0" distR="0" simplePos="0" relativeHeight="15745536" behindDoc="0" locked="0" layoutInCell="1" allowOverlap="1" wp14:anchorId="193DCA3F" wp14:editId="72848BC1">
                <wp:simplePos x="0" y="0"/>
                <wp:positionH relativeFrom="page">
                  <wp:posOffset>1794488</wp:posOffset>
                </wp:positionH>
                <wp:positionV relativeFrom="paragraph">
                  <wp:posOffset>91158</wp:posOffset>
                </wp:positionV>
                <wp:extent cx="5377180" cy="102235"/>
                <wp:effectExtent l="0" t="0" r="0" b="0"/>
                <wp:wrapNone/>
                <wp:docPr id="41" name="Graphic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77180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77180" h="102235">
                              <a:moveTo>
                                <a:pt x="5377150" y="0"/>
                              </a:moveTo>
                              <a:lnTo>
                                <a:pt x="0" y="0"/>
                              </a:lnTo>
                              <a:lnTo>
                                <a:pt x="0" y="102010"/>
                              </a:lnTo>
                              <a:lnTo>
                                <a:pt x="5377150" y="102010"/>
                              </a:lnTo>
                              <a:lnTo>
                                <a:pt x="53771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01D8B6" id="Graphic 41" o:spid="_x0000_s1026" style="position:absolute;margin-left:141.3pt;margin-top:7.2pt;width:423.4pt;height:8.05pt;z-index:1574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77180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" path="m5377150,l,,,102010r5377150,l5377150,xe" fillcolor="#a53692" stroked="f">
                <v:path arrowok="t"/>
                <w10:wrap anchorx="page"/>
              </v:shape>
            </w:pict>
          </mc:Fallback>
        </mc:AlternateContent>
      </w:r>
      <w:r>
        <w:rPr>
          <w:color w:val="FEFEFE"/>
          <w:w w:val="80"/>
          <w:shd w:val="clear" w:color="auto" w:fill="A53692"/>
        </w:rPr>
        <w:t>SECTION</w:t>
      </w:r>
      <w:r>
        <w:rPr>
          <w:color w:val="FEFEFE"/>
          <w:spacing w:val="49"/>
          <w:shd w:val="clear" w:color="auto" w:fill="A53692"/>
        </w:rPr>
        <w:t xml:space="preserve"> </w:t>
      </w:r>
      <w:r>
        <w:rPr>
          <w:color w:val="FEFEFE"/>
          <w:spacing w:val="-5"/>
          <w:shd w:val="clear" w:color="auto" w:fill="A53692"/>
        </w:rPr>
        <w:t>TWO</w:t>
      </w:r>
    </w:p>
    <w:p w14:paraId="6528706A" w14:textId="77777777" w:rsidR="00844D87" w:rsidRDefault="00CE69CC">
      <w:pPr>
        <w:pStyle w:val="BodyText"/>
        <w:spacing w:before="254"/>
        <w:ind w:left="113"/>
      </w:pPr>
      <w:r>
        <w:rPr>
          <w:color w:val="373435"/>
          <w:w w:val="90"/>
        </w:rPr>
        <w:t>How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is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your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progress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on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your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spacing w:val="-2"/>
          <w:w w:val="90"/>
        </w:rPr>
        <w:t>portfolio?</w:t>
      </w:r>
    </w:p>
    <w:p w14:paraId="5B6D7111" w14:textId="77777777" w:rsidR="00844D87" w:rsidRDefault="00CE69CC">
      <w:pPr>
        <w:pStyle w:val="BodyText"/>
        <w:spacing w:before="8"/>
        <w:rPr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3200" behindDoc="1" locked="0" layoutInCell="1" allowOverlap="1" wp14:anchorId="61F26625" wp14:editId="2B457D2C">
                <wp:simplePos x="0" y="0"/>
                <wp:positionH relativeFrom="page">
                  <wp:posOffset>311270</wp:posOffset>
                </wp:positionH>
                <wp:positionV relativeFrom="paragraph">
                  <wp:posOffset>86425</wp:posOffset>
                </wp:positionV>
                <wp:extent cx="6860540" cy="685800"/>
                <wp:effectExtent l="0" t="0" r="0" b="0"/>
                <wp:wrapTopAndBottom/>
                <wp:docPr id="42" name="Graphic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685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685800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685756"/>
                              </a:lnTo>
                              <a:lnTo>
                                <a:pt x="6860368" y="685756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7120B3DD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F26625" id="Graphic 42" o:spid="_x0000_s1061" style="position:absolute;margin-left:24.5pt;margin-top:6.8pt;width:540.2pt;height:54pt;z-index:-15713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685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" adj="-11796480,,5400" path="m6860368,l,,,685756r6860368,l6860368,xe" fillcolor="#fce8f1" stroked="f">
                <v:stroke joinstyle="miter"/>
                <v:formulas/>
                <v:path arrowok="t" o:connecttype="custom" textboxrect="0,0,6860540,685800"/>
                <v:textbox inset="0,0,0,0">
                  <w:txbxContent>
                    <w:p w14:paraId="7120B3DD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10977BDC" w14:textId="77777777" w:rsidR="00844D87" w:rsidRDefault="00CE69CC">
      <w:pPr>
        <w:pStyle w:val="BodyText"/>
        <w:spacing w:before="105"/>
        <w:ind w:left="119"/>
      </w:pPr>
      <w:r>
        <w:rPr>
          <w:color w:val="373435"/>
          <w:w w:val="90"/>
        </w:rPr>
        <w:t>How</w:t>
      </w:r>
      <w:r>
        <w:rPr>
          <w:color w:val="373435"/>
          <w:spacing w:val="-2"/>
          <w:w w:val="90"/>
        </w:rPr>
        <w:t xml:space="preserve"> </w:t>
      </w:r>
      <w:r>
        <w:rPr>
          <w:color w:val="373435"/>
          <w:w w:val="90"/>
        </w:rPr>
        <w:t>did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2"/>
          <w:w w:val="90"/>
        </w:rPr>
        <w:t xml:space="preserve"> </w:t>
      </w:r>
      <w:r>
        <w:rPr>
          <w:color w:val="373435"/>
          <w:w w:val="90"/>
        </w:rPr>
        <w:t>ﬁnd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the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spacing w:val="-4"/>
          <w:w w:val="90"/>
        </w:rPr>
        <w:t>WBA?</w:t>
      </w:r>
    </w:p>
    <w:p w14:paraId="1E7762DE" w14:textId="77777777" w:rsidR="00844D87" w:rsidRDefault="00CE69CC">
      <w:pPr>
        <w:pStyle w:val="BodyText"/>
        <w:spacing w:before="10"/>
        <w:rPr>
          <w:sz w:val="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3712" behindDoc="1" locked="0" layoutInCell="1" allowOverlap="1" wp14:anchorId="23DFD1C2" wp14:editId="5C7ED1F9">
                <wp:simplePos x="0" y="0"/>
                <wp:positionH relativeFrom="page">
                  <wp:posOffset>306230</wp:posOffset>
                </wp:positionH>
                <wp:positionV relativeFrom="paragraph">
                  <wp:posOffset>72817</wp:posOffset>
                </wp:positionV>
                <wp:extent cx="6860540" cy="643255"/>
                <wp:effectExtent l="0" t="0" r="0" b="4445"/>
                <wp:wrapTopAndBottom/>
                <wp:docPr id="43" name="Graphic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643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643255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642811"/>
                              </a:lnTo>
                              <a:lnTo>
                                <a:pt x="6860368" y="642811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548A3C5D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DFD1C2" id="Graphic 43" o:spid="_x0000_s1062" style="position:absolute;margin-left:24.1pt;margin-top:5.75pt;width:540.2pt;height:50.65pt;z-index:-15712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64325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" adj="-11796480,,5400" path="m6860368,l,,,642811r6860368,l6860368,xe" fillcolor="#fce8f1" stroked="f">
                <v:stroke joinstyle="miter"/>
                <v:formulas/>
                <v:path arrowok="t" o:connecttype="custom" textboxrect="0,0,6860540,643255"/>
                <v:textbox inset="0,0,0,0">
                  <w:txbxContent>
                    <w:p w14:paraId="548A3C5D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65189E1C" w14:textId="77777777" w:rsidR="00844D87" w:rsidRDefault="00844D87">
      <w:pPr>
        <w:rPr>
          <w:sz w:val="7"/>
        </w:rPr>
        <w:sectPr w:rsidR="00844D87">
          <w:pgSz w:w="11910" w:h="16840"/>
          <w:pgMar w:top="360" w:right="440" w:bottom="700" w:left="360" w:header="0" w:footer="518" w:gutter="0"/>
          <w:cols w:space="720"/>
        </w:sectPr>
      </w:pPr>
    </w:p>
    <w:p w14:paraId="7C76929A" w14:textId="77777777" w:rsidR="00844D87" w:rsidRDefault="00CE69CC">
      <w:pPr>
        <w:pStyle w:val="BodyText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49120" behindDoc="0" locked="0" layoutInCell="1" allowOverlap="1" wp14:anchorId="084A16C6" wp14:editId="1D587130">
                <wp:simplePos x="0" y="0"/>
                <wp:positionH relativeFrom="page">
                  <wp:posOffset>0</wp:posOffset>
                </wp:positionH>
                <wp:positionV relativeFrom="page">
                  <wp:posOffset>242325</wp:posOffset>
                </wp:positionV>
                <wp:extent cx="7557770" cy="169545"/>
                <wp:effectExtent l="0" t="0" r="0" b="0"/>
                <wp:wrapNone/>
                <wp:docPr id="44" name="Graphic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7770" cy="1695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7770" h="169545">
                              <a:moveTo>
                                <a:pt x="7557427" y="130873"/>
                              </a:moveTo>
                              <a:lnTo>
                                <a:pt x="0" y="130873"/>
                              </a:lnTo>
                              <a:lnTo>
                                <a:pt x="0" y="169443"/>
                              </a:lnTo>
                              <a:lnTo>
                                <a:pt x="7557427" y="169443"/>
                              </a:lnTo>
                              <a:lnTo>
                                <a:pt x="7557427" y="130873"/>
                              </a:lnTo>
                              <a:close/>
                            </a:path>
                            <a:path w="7557770" h="169545">
                              <a:moveTo>
                                <a:pt x="7557427" y="65430"/>
                              </a:moveTo>
                              <a:lnTo>
                                <a:pt x="0" y="65430"/>
                              </a:lnTo>
                              <a:lnTo>
                                <a:pt x="0" y="104013"/>
                              </a:lnTo>
                              <a:lnTo>
                                <a:pt x="7557427" y="104013"/>
                              </a:lnTo>
                              <a:lnTo>
                                <a:pt x="7557427" y="65430"/>
                              </a:lnTo>
                              <a:close/>
                            </a:path>
                            <a:path w="7557770" h="169545">
                              <a:moveTo>
                                <a:pt x="7557427" y="0"/>
                              </a:moveTo>
                              <a:lnTo>
                                <a:pt x="0" y="0"/>
                              </a:lnTo>
                              <a:lnTo>
                                <a:pt x="0" y="38569"/>
                              </a:lnTo>
                              <a:lnTo>
                                <a:pt x="7557427" y="38569"/>
                              </a:lnTo>
                              <a:lnTo>
                                <a:pt x="75574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D3B69D" id="Graphic 44" o:spid="_x0000_s1026" style="position:absolute;margin-left:0;margin-top:19.1pt;width:595.1pt;height:13.35pt;z-index:1574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7770,169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" path="m7557427,130873l,130873r,38570l7557427,169443r,-38570xem7557427,65430l,65430r,38583l7557427,104013r,-38583xem7557427,l,,,38569r7557427,l7557427,xe" fillcolor="#a53692" stroked="f">
                <v:path arrowok="t"/>
                <w10:wrap anchorx="page" anchory="page"/>
              </v:shape>
            </w:pict>
          </mc:Fallback>
        </mc:AlternateContent>
      </w:r>
    </w:p>
    <w:p w14:paraId="6BE31681" w14:textId="77777777" w:rsidR="00844D87" w:rsidRDefault="00844D87">
      <w:pPr>
        <w:pStyle w:val="BodyText"/>
        <w:spacing w:before="65"/>
      </w:pPr>
    </w:p>
    <w:p w14:paraId="01E336BF" w14:textId="77777777" w:rsidR="00844D87" w:rsidRDefault="00CE69CC">
      <w:pPr>
        <w:pStyle w:val="BodyText"/>
        <w:ind w:left="121"/>
      </w:pPr>
      <w:bookmarkStart w:id="2" w:name="Page_14"/>
      <w:bookmarkEnd w:id="2"/>
      <w:r>
        <w:rPr>
          <w:color w:val="373435"/>
          <w:w w:val="90"/>
        </w:rPr>
        <w:t>Have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passed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AKT?</w:t>
      </w:r>
      <w:r>
        <w:rPr>
          <w:color w:val="373435"/>
          <w:spacing w:val="21"/>
        </w:rPr>
        <w:t xml:space="preserve"> </w:t>
      </w:r>
      <w:r>
        <w:rPr>
          <w:color w:val="373435"/>
          <w:w w:val="90"/>
        </w:rPr>
        <w:t>Yes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[</w:t>
      </w:r>
      <w:r w:rsidR="006E43B0">
        <w:rPr>
          <w:color w:val="373435"/>
          <w:spacing w:val="48"/>
          <w:w w:val="15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="006E43B0">
        <w:rPr>
          <w:color w:val="373435"/>
          <w:spacing w:val="48"/>
          <w:w w:val="150"/>
        </w:rPr>
        <w:instrText xml:space="preserve"> FORMCHECKBOX </w:instrText>
      </w:r>
      <w:r w:rsidR="00573985">
        <w:rPr>
          <w:color w:val="373435"/>
          <w:spacing w:val="48"/>
          <w:w w:val="150"/>
        </w:rPr>
      </w:r>
      <w:r w:rsidR="00573985">
        <w:rPr>
          <w:color w:val="373435"/>
          <w:spacing w:val="48"/>
          <w:w w:val="150"/>
        </w:rPr>
        <w:fldChar w:fldCharType="separate"/>
      </w:r>
      <w:r w:rsidR="006E43B0">
        <w:rPr>
          <w:color w:val="373435"/>
          <w:spacing w:val="48"/>
          <w:w w:val="150"/>
        </w:rPr>
        <w:fldChar w:fldCharType="end"/>
      </w:r>
      <w:bookmarkEnd w:id="3"/>
      <w:r>
        <w:rPr>
          <w:color w:val="373435"/>
          <w:w w:val="90"/>
        </w:rPr>
        <w:t>]</w:t>
      </w:r>
      <w:r>
        <w:rPr>
          <w:color w:val="373435"/>
          <w:spacing w:val="31"/>
        </w:rPr>
        <w:t xml:space="preserve"> </w:t>
      </w:r>
      <w:r>
        <w:rPr>
          <w:color w:val="373435"/>
          <w:w w:val="90"/>
        </w:rPr>
        <w:t>No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[</w:t>
      </w:r>
      <w:r w:rsidR="006E43B0">
        <w:rPr>
          <w:color w:val="373435"/>
          <w:w w:val="9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="006E43B0">
        <w:rPr>
          <w:color w:val="373435"/>
          <w:w w:val="90"/>
        </w:rPr>
        <w:instrText xml:space="preserve"> FORMCHECKBOX </w:instrText>
      </w:r>
      <w:r w:rsidR="00573985">
        <w:rPr>
          <w:color w:val="373435"/>
          <w:w w:val="90"/>
        </w:rPr>
      </w:r>
      <w:r w:rsidR="00573985">
        <w:rPr>
          <w:color w:val="373435"/>
          <w:w w:val="90"/>
        </w:rPr>
        <w:fldChar w:fldCharType="separate"/>
      </w:r>
      <w:r w:rsidR="006E43B0">
        <w:rPr>
          <w:color w:val="373435"/>
          <w:w w:val="90"/>
        </w:rPr>
        <w:fldChar w:fldCharType="end"/>
      </w:r>
      <w:bookmarkEnd w:id="4"/>
      <w:r>
        <w:rPr>
          <w:color w:val="373435"/>
          <w:w w:val="90"/>
        </w:rPr>
        <w:t>]</w:t>
      </w:r>
      <w:r>
        <w:rPr>
          <w:color w:val="373435"/>
          <w:spacing w:val="31"/>
        </w:rPr>
        <w:t xml:space="preserve"> </w:t>
      </w:r>
      <w:r>
        <w:rPr>
          <w:color w:val="373435"/>
          <w:w w:val="90"/>
        </w:rPr>
        <w:t>if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not,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when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do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plan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on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sitting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spacing w:val="-5"/>
          <w:w w:val="90"/>
        </w:rPr>
        <w:t>it?</w:t>
      </w:r>
    </w:p>
    <w:p w14:paraId="04B7F5D0" w14:textId="77777777" w:rsidR="00844D87" w:rsidRDefault="00CE69CC">
      <w:pPr>
        <w:pStyle w:val="BodyText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248" behindDoc="1" locked="0" layoutInCell="1" allowOverlap="1" wp14:anchorId="64FB0E4F" wp14:editId="0E60DEAB">
                <wp:simplePos x="0" y="0"/>
                <wp:positionH relativeFrom="page">
                  <wp:posOffset>307558</wp:posOffset>
                </wp:positionH>
                <wp:positionV relativeFrom="paragraph">
                  <wp:posOffset>88337</wp:posOffset>
                </wp:positionV>
                <wp:extent cx="6860540" cy="643255"/>
                <wp:effectExtent l="0" t="0" r="0" b="4445"/>
                <wp:wrapTopAndBottom/>
                <wp:docPr id="45" name="Graphic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643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643255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642813"/>
                              </a:lnTo>
                              <a:lnTo>
                                <a:pt x="6860368" y="642813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22BB7395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FB0E4F" id="Graphic 45" o:spid="_x0000_s1063" style="position:absolute;margin-left:24.2pt;margin-top:6.95pt;width:540.2pt;height:50.65pt;z-index:-15711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64325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" adj="-11796480,,5400" path="m6860368,l,,,642813r6860368,l6860368,xe" fillcolor="#fce8f1" stroked="f">
                <v:stroke joinstyle="miter"/>
                <v:formulas/>
                <v:path arrowok="t" o:connecttype="custom" textboxrect="0,0,6860540,643255"/>
                <v:textbox inset="0,0,0,0">
                  <w:txbxContent>
                    <w:p w14:paraId="22BB7395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205DD76D" w14:textId="77777777" w:rsidR="00844D87" w:rsidRDefault="00CE69CC">
      <w:pPr>
        <w:pStyle w:val="BodyText"/>
        <w:spacing w:before="139"/>
        <w:ind w:left="121"/>
      </w:pPr>
      <w:r>
        <w:rPr>
          <w:color w:val="373435"/>
          <w:w w:val="90"/>
        </w:rPr>
        <w:t>When</w:t>
      </w:r>
      <w:r>
        <w:rPr>
          <w:color w:val="373435"/>
          <w:spacing w:val="-5"/>
          <w:w w:val="90"/>
        </w:rPr>
        <w:t xml:space="preserve"> </w:t>
      </w:r>
      <w:r>
        <w:rPr>
          <w:color w:val="373435"/>
          <w:w w:val="90"/>
        </w:rPr>
        <w:t>do</w:t>
      </w:r>
      <w:r>
        <w:rPr>
          <w:color w:val="373435"/>
          <w:spacing w:val="-5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4"/>
          <w:w w:val="90"/>
        </w:rPr>
        <w:t xml:space="preserve"> </w:t>
      </w:r>
      <w:r>
        <w:rPr>
          <w:color w:val="373435"/>
          <w:w w:val="90"/>
        </w:rPr>
        <w:t>plan</w:t>
      </w:r>
      <w:r>
        <w:rPr>
          <w:color w:val="373435"/>
          <w:spacing w:val="-5"/>
          <w:w w:val="90"/>
        </w:rPr>
        <w:t xml:space="preserve"> </w:t>
      </w:r>
      <w:r>
        <w:rPr>
          <w:color w:val="373435"/>
          <w:w w:val="90"/>
        </w:rPr>
        <w:t>on</w:t>
      </w:r>
      <w:r>
        <w:rPr>
          <w:color w:val="373435"/>
          <w:spacing w:val="-4"/>
          <w:w w:val="90"/>
        </w:rPr>
        <w:t xml:space="preserve"> </w:t>
      </w:r>
      <w:r>
        <w:rPr>
          <w:color w:val="373435"/>
          <w:w w:val="90"/>
        </w:rPr>
        <w:t>taking</w:t>
      </w:r>
      <w:r>
        <w:rPr>
          <w:color w:val="373435"/>
          <w:spacing w:val="-5"/>
          <w:w w:val="90"/>
        </w:rPr>
        <w:t xml:space="preserve"> </w:t>
      </w:r>
      <w:r>
        <w:rPr>
          <w:color w:val="373435"/>
          <w:spacing w:val="-4"/>
          <w:w w:val="90"/>
        </w:rPr>
        <w:t>SCA?</w:t>
      </w:r>
    </w:p>
    <w:p w14:paraId="4B1E372C" w14:textId="77777777" w:rsidR="00844D87" w:rsidRDefault="00CE69CC">
      <w:pPr>
        <w:pStyle w:val="BodyText"/>
        <w:spacing w:before="2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760" behindDoc="1" locked="0" layoutInCell="1" allowOverlap="1" wp14:anchorId="354B042A" wp14:editId="19EB8206">
                <wp:simplePos x="0" y="0"/>
                <wp:positionH relativeFrom="page">
                  <wp:posOffset>307558</wp:posOffset>
                </wp:positionH>
                <wp:positionV relativeFrom="paragraph">
                  <wp:posOffset>104189</wp:posOffset>
                </wp:positionV>
                <wp:extent cx="6860540" cy="784860"/>
                <wp:effectExtent l="0" t="0" r="0" b="2540"/>
                <wp:wrapTopAndBottom/>
                <wp:docPr id="46" name="Graphic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7848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784860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784592"/>
                              </a:lnTo>
                              <a:lnTo>
                                <a:pt x="6860368" y="784592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20383F44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4B042A" id="Graphic 46" o:spid="_x0000_s1064" style="position:absolute;margin-left:24.2pt;margin-top:8.2pt;width:540.2pt;height:61.8pt;z-index:-1571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78486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" adj="-11796480,,5400" path="m6860368,l,,,784592r6860368,l6860368,xe" fillcolor="#fce8f1" stroked="f">
                <v:stroke joinstyle="miter"/>
                <v:formulas/>
                <v:path arrowok="t" o:connecttype="custom" textboxrect="0,0,6860540,784860"/>
                <v:textbox inset="0,0,0,0">
                  <w:txbxContent>
                    <w:p w14:paraId="20383F44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6137619F" w14:textId="77777777" w:rsidR="00844D87" w:rsidRDefault="00844D87">
      <w:pPr>
        <w:pStyle w:val="BodyText"/>
        <w:spacing w:before="151"/>
      </w:pPr>
    </w:p>
    <w:p w14:paraId="24A8EF9F" w14:textId="77777777" w:rsidR="00844D87" w:rsidRDefault="00CE69CC">
      <w:pPr>
        <w:pStyle w:val="BodyText"/>
        <w:ind w:left="123"/>
      </w:pPr>
      <w:r>
        <w:rPr>
          <w:color w:val="373435"/>
          <w:w w:val="90"/>
        </w:rPr>
        <w:t>What</w:t>
      </w:r>
      <w:r>
        <w:rPr>
          <w:color w:val="373435"/>
          <w:spacing w:val="-4"/>
        </w:rPr>
        <w:t xml:space="preserve"> </w:t>
      </w:r>
      <w:r>
        <w:rPr>
          <w:color w:val="373435"/>
          <w:w w:val="90"/>
        </w:rPr>
        <w:t>are</w:t>
      </w:r>
      <w:r>
        <w:rPr>
          <w:color w:val="373435"/>
          <w:spacing w:val="-4"/>
        </w:rPr>
        <w:t xml:space="preserve"> </w:t>
      </w:r>
      <w:r>
        <w:rPr>
          <w:color w:val="373435"/>
          <w:w w:val="90"/>
        </w:rPr>
        <w:t>your</w:t>
      </w:r>
      <w:r>
        <w:rPr>
          <w:color w:val="373435"/>
          <w:spacing w:val="-4"/>
        </w:rPr>
        <w:t xml:space="preserve"> </w:t>
      </w:r>
      <w:r>
        <w:rPr>
          <w:color w:val="373435"/>
          <w:w w:val="90"/>
        </w:rPr>
        <w:t>main</w:t>
      </w:r>
      <w:r>
        <w:rPr>
          <w:color w:val="373435"/>
          <w:spacing w:val="-4"/>
        </w:rPr>
        <w:t xml:space="preserve"> </w:t>
      </w:r>
      <w:r>
        <w:rPr>
          <w:color w:val="373435"/>
          <w:w w:val="90"/>
        </w:rPr>
        <w:t>priorities</w:t>
      </w:r>
      <w:r>
        <w:rPr>
          <w:color w:val="373435"/>
          <w:spacing w:val="-3"/>
        </w:rPr>
        <w:t xml:space="preserve"> </w:t>
      </w:r>
      <w:r>
        <w:rPr>
          <w:color w:val="373435"/>
          <w:w w:val="90"/>
        </w:rPr>
        <w:t>right</w:t>
      </w:r>
      <w:r>
        <w:rPr>
          <w:color w:val="373435"/>
          <w:spacing w:val="-4"/>
        </w:rPr>
        <w:t xml:space="preserve"> </w:t>
      </w:r>
      <w:r>
        <w:rPr>
          <w:color w:val="373435"/>
          <w:spacing w:val="-4"/>
          <w:w w:val="90"/>
        </w:rPr>
        <w:t>now?</w:t>
      </w:r>
    </w:p>
    <w:p w14:paraId="7FFD7EF3" w14:textId="77777777" w:rsidR="00844D87" w:rsidRDefault="00CE69CC">
      <w:pPr>
        <w:pStyle w:val="BodyText"/>
        <w:spacing w:before="9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6272" behindDoc="1" locked="0" layoutInCell="1" allowOverlap="1" wp14:anchorId="7AE7CD95" wp14:editId="29C6D02E">
                <wp:simplePos x="0" y="0"/>
                <wp:positionH relativeFrom="page">
                  <wp:posOffset>307558</wp:posOffset>
                </wp:positionH>
                <wp:positionV relativeFrom="paragraph">
                  <wp:posOffset>94214</wp:posOffset>
                </wp:positionV>
                <wp:extent cx="6860540" cy="913765"/>
                <wp:effectExtent l="0" t="0" r="0" b="635"/>
                <wp:wrapTopAndBottom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9137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913765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913573"/>
                              </a:lnTo>
                              <a:lnTo>
                                <a:pt x="6860368" y="913573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01EF0E3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E7CD95" id="Graphic 47" o:spid="_x0000_s1065" style="position:absolute;margin-left:24.2pt;margin-top:7.4pt;width:540.2pt;height:71.95pt;z-index:-15710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9137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" adj="-11796480,,5400" path="m6860368,l,,,913573r6860368,l6860368,xe" fillcolor="#fce8f1" stroked="f">
                <v:stroke joinstyle="miter"/>
                <v:formulas/>
                <v:path arrowok="t" o:connecttype="custom" textboxrect="0,0,6860540,913765"/>
                <v:textbox inset="0,0,0,0">
                  <w:txbxContent>
                    <w:p w14:paraId="301EF0E3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3AFC2877" w14:textId="77777777" w:rsidR="00844D87" w:rsidRDefault="00CE69CC">
      <w:pPr>
        <w:spacing w:before="124" w:line="254" w:lineRule="auto"/>
        <w:ind w:left="1787" w:right="1214" w:hanging="357"/>
        <w:rPr>
          <w:b/>
          <w:i/>
        </w:rPr>
      </w:pPr>
      <w:r>
        <w:rPr>
          <w:b/>
          <w:i/>
          <w:color w:val="A53692"/>
          <w:w w:val="85"/>
        </w:rPr>
        <w:t>Recap ARCP outcome and their plan to tackle any issues.</w:t>
      </w:r>
      <w:r>
        <w:rPr>
          <w:b/>
          <w:i/>
          <w:color w:val="A53692"/>
          <w:spacing w:val="40"/>
        </w:rPr>
        <w:t xml:space="preserve"> </w:t>
      </w:r>
      <w:r>
        <w:rPr>
          <w:b/>
          <w:i/>
          <w:color w:val="A53692"/>
          <w:w w:val="85"/>
        </w:rPr>
        <w:t xml:space="preserve">Are there speciﬁc goals for them </w:t>
      </w:r>
      <w:r>
        <w:rPr>
          <w:b/>
          <w:i/>
          <w:color w:val="A53692"/>
          <w:w w:val="90"/>
        </w:rPr>
        <w:t>and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do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they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have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a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plan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to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action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them.</w:t>
      </w:r>
      <w:r>
        <w:rPr>
          <w:b/>
          <w:i/>
          <w:color w:val="A53692"/>
          <w:spacing w:val="-10"/>
          <w:w w:val="90"/>
        </w:rPr>
        <w:t xml:space="preserve"> </w:t>
      </w:r>
      <w:r>
        <w:rPr>
          <w:b/>
          <w:i/>
          <w:color w:val="A53692"/>
          <w:w w:val="90"/>
        </w:rPr>
        <w:t>How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can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they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make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their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ﬁnal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ARCP</w:t>
      </w:r>
      <w:r>
        <w:rPr>
          <w:b/>
          <w:i/>
          <w:color w:val="A53692"/>
          <w:spacing w:val="-9"/>
          <w:w w:val="90"/>
        </w:rPr>
        <w:t xml:space="preserve"> </w:t>
      </w:r>
      <w:r>
        <w:rPr>
          <w:b/>
          <w:i/>
          <w:color w:val="A53692"/>
          <w:w w:val="90"/>
        </w:rPr>
        <w:t>easy?</w:t>
      </w:r>
    </w:p>
    <w:p w14:paraId="76A91E31" w14:textId="77777777" w:rsidR="00844D87" w:rsidRDefault="00844D87">
      <w:pPr>
        <w:pStyle w:val="BodyText"/>
        <w:rPr>
          <w:i/>
        </w:rPr>
      </w:pPr>
    </w:p>
    <w:p w14:paraId="50F82A25" w14:textId="77777777" w:rsidR="00844D87" w:rsidRDefault="00844D87">
      <w:pPr>
        <w:pStyle w:val="BodyText"/>
        <w:spacing w:before="58"/>
        <w:rPr>
          <w:i/>
        </w:rPr>
      </w:pPr>
    </w:p>
    <w:p w14:paraId="5B75C074" w14:textId="77777777" w:rsidR="00844D87" w:rsidRDefault="00CE69CC">
      <w:pPr>
        <w:pStyle w:val="BodyText"/>
        <w:tabs>
          <w:tab w:val="left" w:pos="2224"/>
        </w:tabs>
        <w:spacing w:before="1"/>
        <w:ind w:left="123"/>
      </w:pPr>
      <w:r>
        <w:rPr>
          <w:color w:val="373435"/>
          <w:w w:val="85"/>
        </w:rPr>
        <w:t>Do</w:t>
      </w:r>
      <w:r>
        <w:rPr>
          <w:color w:val="373435"/>
          <w:spacing w:val="-1"/>
        </w:rPr>
        <w:t xml:space="preserve"> </w:t>
      </w:r>
      <w:r>
        <w:rPr>
          <w:color w:val="373435"/>
          <w:w w:val="85"/>
        </w:rPr>
        <w:t>you</w:t>
      </w:r>
      <w:r>
        <w:rPr>
          <w:color w:val="373435"/>
        </w:rPr>
        <w:t xml:space="preserve"> </w:t>
      </w:r>
      <w:r>
        <w:rPr>
          <w:color w:val="373435"/>
          <w:w w:val="85"/>
        </w:rPr>
        <w:t>have</w:t>
      </w:r>
      <w:r>
        <w:rPr>
          <w:color w:val="373435"/>
        </w:rPr>
        <w:t xml:space="preserve"> </w:t>
      </w:r>
      <w:r>
        <w:rPr>
          <w:color w:val="373435"/>
          <w:w w:val="85"/>
        </w:rPr>
        <w:t>a</w:t>
      </w:r>
      <w:r>
        <w:rPr>
          <w:color w:val="373435"/>
          <w:spacing w:val="-1"/>
        </w:rPr>
        <w:t xml:space="preserve"> </w:t>
      </w:r>
      <w:r>
        <w:rPr>
          <w:color w:val="373435"/>
          <w:spacing w:val="-5"/>
          <w:w w:val="85"/>
        </w:rPr>
        <w:t>CV?</w:t>
      </w:r>
      <w:r>
        <w:rPr>
          <w:color w:val="373435"/>
        </w:rPr>
        <w:tab/>
      </w:r>
      <w:r>
        <w:rPr>
          <w:color w:val="373435"/>
          <w:w w:val="90"/>
        </w:rPr>
        <w:t>Yes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w w:val="90"/>
        </w:rPr>
        <w:t>[</w:t>
      </w:r>
      <w:r w:rsidR="006E43B0">
        <w:rPr>
          <w:color w:val="373435"/>
          <w:w w:val="9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3"/>
      <w:r w:rsidR="006E43B0">
        <w:rPr>
          <w:color w:val="373435"/>
          <w:w w:val="90"/>
        </w:rPr>
        <w:instrText xml:space="preserve"> FORMCHECKBOX </w:instrText>
      </w:r>
      <w:r w:rsidR="00573985">
        <w:rPr>
          <w:color w:val="373435"/>
          <w:w w:val="90"/>
        </w:rPr>
      </w:r>
      <w:r w:rsidR="00573985">
        <w:rPr>
          <w:color w:val="373435"/>
          <w:w w:val="90"/>
        </w:rPr>
        <w:fldChar w:fldCharType="separate"/>
      </w:r>
      <w:r w:rsidR="006E43B0">
        <w:rPr>
          <w:color w:val="373435"/>
          <w:w w:val="90"/>
        </w:rPr>
        <w:fldChar w:fldCharType="end"/>
      </w:r>
      <w:bookmarkEnd w:id="5"/>
      <w:r>
        <w:rPr>
          <w:color w:val="373435"/>
          <w:w w:val="90"/>
        </w:rPr>
        <w:t>]</w:t>
      </w:r>
      <w:r>
        <w:rPr>
          <w:color w:val="373435"/>
          <w:spacing w:val="36"/>
        </w:rPr>
        <w:t xml:space="preserve"> </w:t>
      </w:r>
      <w:r>
        <w:rPr>
          <w:color w:val="373435"/>
          <w:w w:val="90"/>
        </w:rPr>
        <w:t>No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[</w:t>
      </w:r>
      <w:r w:rsidR="006E43B0">
        <w:rPr>
          <w:color w:val="373435"/>
          <w:w w:val="9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 w:rsidR="006E43B0">
        <w:rPr>
          <w:color w:val="373435"/>
          <w:w w:val="90"/>
        </w:rPr>
        <w:instrText xml:space="preserve"> FORMCHECKBOX </w:instrText>
      </w:r>
      <w:r w:rsidR="00573985">
        <w:rPr>
          <w:color w:val="373435"/>
          <w:w w:val="90"/>
        </w:rPr>
      </w:r>
      <w:r w:rsidR="00573985">
        <w:rPr>
          <w:color w:val="373435"/>
          <w:w w:val="90"/>
        </w:rPr>
        <w:fldChar w:fldCharType="separate"/>
      </w:r>
      <w:r w:rsidR="006E43B0">
        <w:rPr>
          <w:color w:val="373435"/>
          <w:w w:val="90"/>
        </w:rPr>
        <w:fldChar w:fldCharType="end"/>
      </w:r>
      <w:bookmarkEnd w:id="6"/>
      <w:r>
        <w:rPr>
          <w:color w:val="373435"/>
          <w:spacing w:val="-10"/>
          <w:w w:val="90"/>
        </w:rPr>
        <w:t>]</w:t>
      </w:r>
    </w:p>
    <w:p w14:paraId="4F651B60" w14:textId="77777777" w:rsidR="00844D87" w:rsidRDefault="00CE69CC">
      <w:pPr>
        <w:pStyle w:val="BodyText"/>
        <w:spacing w:before="10"/>
        <w:rPr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6784" behindDoc="1" locked="0" layoutInCell="1" allowOverlap="1" wp14:anchorId="4B2D42B6" wp14:editId="22651D55">
                <wp:simplePos x="0" y="0"/>
                <wp:positionH relativeFrom="page">
                  <wp:posOffset>314233</wp:posOffset>
                </wp:positionH>
                <wp:positionV relativeFrom="paragraph">
                  <wp:posOffset>87393</wp:posOffset>
                </wp:positionV>
                <wp:extent cx="6860540" cy="457200"/>
                <wp:effectExtent l="0" t="0" r="0" b="0"/>
                <wp:wrapTopAndBottom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4572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457200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456785"/>
                              </a:lnTo>
                              <a:lnTo>
                                <a:pt x="6860368" y="456785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1DDB8B8A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D42B6" id="Graphic 50" o:spid="_x0000_s1066" style="position:absolute;margin-left:24.75pt;margin-top:6.9pt;width:540.2pt;height:36pt;z-index:-1570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457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" adj="-11796480,,5400" path="m6860368,l,,,456785r6860368,l6860368,xe" fillcolor="#fce8f1" stroked="f">
                <v:stroke joinstyle="miter"/>
                <v:formulas/>
                <v:path arrowok="t" o:connecttype="custom" textboxrect="0,0,6860540,457200"/>
                <v:textbox inset="0,0,0,0">
                  <w:txbxContent>
                    <w:p w14:paraId="1DDB8B8A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74D807AA" w14:textId="77777777" w:rsidR="00844D87" w:rsidRDefault="00CE69CC">
      <w:pPr>
        <w:pStyle w:val="BodyText"/>
        <w:tabs>
          <w:tab w:val="left" w:pos="3882"/>
        </w:tabs>
        <w:spacing w:before="146"/>
        <w:ind w:left="123"/>
      </w:pPr>
      <w:r>
        <w:rPr>
          <w:color w:val="373435"/>
          <w:w w:val="90"/>
        </w:rPr>
        <w:t>Have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started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looking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w w:val="90"/>
        </w:rPr>
        <w:t>for</w:t>
      </w:r>
      <w:r>
        <w:rPr>
          <w:color w:val="373435"/>
          <w:spacing w:val="-1"/>
          <w:w w:val="90"/>
        </w:rPr>
        <w:t xml:space="preserve"> </w:t>
      </w:r>
      <w:r>
        <w:rPr>
          <w:color w:val="373435"/>
          <w:spacing w:val="-2"/>
          <w:w w:val="90"/>
        </w:rPr>
        <w:t>jobs?</w:t>
      </w:r>
      <w:r>
        <w:rPr>
          <w:color w:val="373435"/>
        </w:rPr>
        <w:tab/>
      </w:r>
      <w:r>
        <w:rPr>
          <w:color w:val="373435"/>
          <w:w w:val="90"/>
        </w:rPr>
        <w:t>Yes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w w:val="90"/>
        </w:rPr>
        <w:t>[</w:t>
      </w:r>
      <w:r w:rsidR="00BC18AF">
        <w:rPr>
          <w:color w:val="373435"/>
          <w:w w:val="9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5"/>
      <w:r w:rsidR="00BC18AF">
        <w:rPr>
          <w:color w:val="373435"/>
          <w:w w:val="90"/>
        </w:rPr>
        <w:instrText xml:space="preserve"> FORMCHECKBOX </w:instrText>
      </w:r>
      <w:r w:rsidR="00573985">
        <w:rPr>
          <w:color w:val="373435"/>
          <w:w w:val="90"/>
        </w:rPr>
      </w:r>
      <w:r w:rsidR="00573985">
        <w:rPr>
          <w:color w:val="373435"/>
          <w:w w:val="90"/>
        </w:rPr>
        <w:fldChar w:fldCharType="separate"/>
      </w:r>
      <w:r w:rsidR="00BC18AF">
        <w:rPr>
          <w:color w:val="373435"/>
          <w:w w:val="90"/>
        </w:rPr>
        <w:fldChar w:fldCharType="end"/>
      </w:r>
      <w:bookmarkEnd w:id="7"/>
      <w:r>
        <w:rPr>
          <w:color w:val="373435"/>
          <w:w w:val="90"/>
        </w:rPr>
        <w:t>]</w:t>
      </w:r>
      <w:r>
        <w:rPr>
          <w:color w:val="373435"/>
          <w:spacing w:val="36"/>
        </w:rPr>
        <w:t xml:space="preserve"> </w:t>
      </w:r>
      <w:r>
        <w:rPr>
          <w:color w:val="373435"/>
          <w:w w:val="90"/>
        </w:rPr>
        <w:t>No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[</w:t>
      </w:r>
      <w:r w:rsidR="00BC18AF">
        <w:rPr>
          <w:color w:val="373435"/>
          <w:w w:val="9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6"/>
      <w:r w:rsidR="00BC18AF">
        <w:rPr>
          <w:color w:val="373435"/>
          <w:w w:val="90"/>
        </w:rPr>
        <w:instrText xml:space="preserve"> FORMCHECKBOX </w:instrText>
      </w:r>
      <w:r w:rsidR="00573985">
        <w:rPr>
          <w:color w:val="373435"/>
          <w:w w:val="90"/>
        </w:rPr>
      </w:r>
      <w:r w:rsidR="00573985">
        <w:rPr>
          <w:color w:val="373435"/>
          <w:w w:val="90"/>
        </w:rPr>
        <w:fldChar w:fldCharType="separate"/>
      </w:r>
      <w:r w:rsidR="00BC18AF">
        <w:rPr>
          <w:color w:val="373435"/>
          <w:w w:val="90"/>
        </w:rPr>
        <w:fldChar w:fldCharType="end"/>
      </w:r>
      <w:bookmarkEnd w:id="8"/>
      <w:r>
        <w:rPr>
          <w:color w:val="373435"/>
          <w:spacing w:val="-10"/>
          <w:w w:val="90"/>
        </w:rPr>
        <w:t>]</w:t>
      </w:r>
    </w:p>
    <w:p w14:paraId="1EAB0423" w14:textId="77777777" w:rsidR="00844D87" w:rsidRDefault="00CE69CC">
      <w:pPr>
        <w:pStyle w:val="BodyText"/>
        <w:spacing w:before="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7296" behindDoc="1" locked="0" layoutInCell="1" allowOverlap="1" wp14:anchorId="1C22F7DC" wp14:editId="048B6C52">
                <wp:simplePos x="0" y="0"/>
                <wp:positionH relativeFrom="page">
                  <wp:posOffset>307558</wp:posOffset>
                </wp:positionH>
                <wp:positionV relativeFrom="paragraph">
                  <wp:posOffset>129589</wp:posOffset>
                </wp:positionV>
                <wp:extent cx="6860540" cy="457200"/>
                <wp:effectExtent l="0" t="0" r="0" b="0"/>
                <wp:wrapTopAndBottom/>
                <wp:docPr id="53" name="Graphic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4572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457200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456785"/>
                              </a:lnTo>
                              <a:lnTo>
                                <a:pt x="6860368" y="456785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27DD2482" w14:textId="77777777" w:rsidR="006E43B0" w:rsidRDefault="006E43B0" w:rsidP="006E43B0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22F7DC" id="Graphic 53" o:spid="_x0000_s1067" style="position:absolute;margin-left:24.2pt;margin-top:10.2pt;width:540.2pt;height:36pt;z-index:-15709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457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" adj="-11796480,,5400" path="m6860368,l,,,456785r6860368,l6860368,xe" fillcolor="#fce8f1" stroked="f">
                <v:stroke joinstyle="miter"/>
                <v:formulas/>
                <v:path arrowok="t" o:connecttype="custom" textboxrect="0,0,6860540,457200"/>
                <v:textbox inset="0,0,0,0">
                  <w:txbxContent>
                    <w:p w14:paraId="27DD2482" w14:textId="77777777" w:rsidR="006E43B0" w:rsidRDefault="006E43B0" w:rsidP="006E43B0"/>
                  </w:txbxContent>
                </v:textbox>
                <w10:wrap type="topAndBottom" anchorx="page"/>
              </v:shape>
            </w:pict>
          </mc:Fallback>
        </mc:AlternateContent>
      </w:r>
    </w:p>
    <w:p w14:paraId="21CA8477" w14:textId="77777777" w:rsidR="00844D87" w:rsidRDefault="00CE69CC">
      <w:pPr>
        <w:pStyle w:val="BodyText"/>
        <w:tabs>
          <w:tab w:val="left" w:pos="3843"/>
        </w:tabs>
        <w:spacing w:before="95"/>
        <w:ind w:left="123"/>
      </w:pPr>
      <w:r>
        <w:rPr>
          <w:color w:val="373435"/>
          <w:w w:val="90"/>
        </w:rPr>
        <w:t>Do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you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w w:val="90"/>
        </w:rPr>
        <w:t>have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w w:val="90"/>
        </w:rPr>
        <w:t>any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question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w w:val="90"/>
        </w:rPr>
        <w:t>for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spacing w:val="-5"/>
          <w:w w:val="90"/>
        </w:rPr>
        <w:t>me?</w:t>
      </w:r>
      <w:r>
        <w:rPr>
          <w:color w:val="373435"/>
        </w:rPr>
        <w:tab/>
      </w:r>
      <w:r>
        <w:rPr>
          <w:color w:val="373435"/>
          <w:w w:val="90"/>
        </w:rPr>
        <w:t>Yes</w:t>
      </w:r>
      <w:r>
        <w:rPr>
          <w:color w:val="373435"/>
          <w:spacing w:val="-9"/>
          <w:w w:val="90"/>
        </w:rPr>
        <w:t xml:space="preserve"> </w:t>
      </w:r>
      <w:r>
        <w:rPr>
          <w:color w:val="373435"/>
          <w:w w:val="90"/>
        </w:rPr>
        <w:t>[</w:t>
      </w:r>
      <w:r w:rsidR="00BC18AF">
        <w:rPr>
          <w:color w:val="373435"/>
          <w:w w:val="9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7"/>
      <w:r w:rsidR="00BC18AF">
        <w:rPr>
          <w:color w:val="373435"/>
          <w:w w:val="90"/>
        </w:rPr>
        <w:instrText xml:space="preserve"> FORMCHECKBOX </w:instrText>
      </w:r>
      <w:r w:rsidR="00573985">
        <w:rPr>
          <w:color w:val="373435"/>
          <w:w w:val="90"/>
        </w:rPr>
      </w:r>
      <w:r w:rsidR="00573985">
        <w:rPr>
          <w:color w:val="373435"/>
          <w:w w:val="90"/>
        </w:rPr>
        <w:fldChar w:fldCharType="separate"/>
      </w:r>
      <w:r w:rsidR="00BC18AF">
        <w:rPr>
          <w:color w:val="373435"/>
          <w:w w:val="90"/>
        </w:rPr>
        <w:fldChar w:fldCharType="end"/>
      </w:r>
      <w:bookmarkEnd w:id="9"/>
      <w:r>
        <w:rPr>
          <w:color w:val="373435"/>
          <w:w w:val="90"/>
        </w:rPr>
        <w:t>]</w:t>
      </w:r>
      <w:r>
        <w:rPr>
          <w:color w:val="373435"/>
          <w:spacing w:val="36"/>
        </w:rPr>
        <w:t xml:space="preserve"> </w:t>
      </w:r>
      <w:r>
        <w:rPr>
          <w:color w:val="373435"/>
          <w:w w:val="90"/>
        </w:rPr>
        <w:t>No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[</w:t>
      </w:r>
      <w:r w:rsidR="00BC18AF">
        <w:rPr>
          <w:color w:val="373435"/>
          <w:w w:val="9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8"/>
      <w:r w:rsidR="00BC18AF">
        <w:rPr>
          <w:color w:val="373435"/>
          <w:w w:val="90"/>
        </w:rPr>
        <w:instrText xml:space="preserve"> FORMCHECKBOX </w:instrText>
      </w:r>
      <w:r w:rsidR="00573985">
        <w:rPr>
          <w:color w:val="373435"/>
          <w:w w:val="90"/>
        </w:rPr>
      </w:r>
      <w:r w:rsidR="00573985">
        <w:rPr>
          <w:color w:val="373435"/>
          <w:w w:val="90"/>
        </w:rPr>
        <w:fldChar w:fldCharType="separate"/>
      </w:r>
      <w:r w:rsidR="00BC18AF">
        <w:rPr>
          <w:color w:val="373435"/>
          <w:w w:val="90"/>
        </w:rPr>
        <w:fldChar w:fldCharType="end"/>
      </w:r>
      <w:bookmarkEnd w:id="10"/>
      <w:r>
        <w:rPr>
          <w:color w:val="373435"/>
          <w:spacing w:val="-10"/>
          <w:w w:val="90"/>
        </w:rPr>
        <w:t>]</w:t>
      </w:r>
    </w:p>
    <w:p w14:paraId="71488339" w14:textId="77777777" w:rsidR="00844D87" w:rsidRDefault="00CE69CC">
      <w:pPr>
        <w:pStyle w:val="BodyText"/>
        <w:spacing w:before="11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7808" behindDoc="1" locked="0" layoutInCell="1" allowOverlap="1" wp14:anchorId="73C73E82" wp14:editId="3DB5EE53">
                <wp:simplePos x="0" y="0"/>
                <wp:positionH relativeFrom="page">
                  <wp:posOffset>307558</wp:posOffset>
                </wp:positionH>
                <wp:positionV relativeFrom="paragraph">
                  <wp:posOffset>161071</wp:posOffset>
                </wp:positionV>
                <wp:extent cx="6860540" cy="1654810"/>
                <wp:effectExtent l="0" t="0" r="0" b="0"/>
                <wp:wrapTopAndBottom/>
                <wp:docPr id="56" name="Graphic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60540" cy="16548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0540" h="1654810">
                              <a:moveTo>
                                <a:pt x="6860368" y="0"/>
                              </a:moveTo>
                              <a:lnTo>
                                <a:pt x="0" y="0"/>
                              </a:lnTo>
                              <a:lnTo>
                                <a:pt x="0" y="1654790"/>
                              </a:lnTo>
                              <a:lnTo>
                                <a:pt x="6860368" y="1654790"/>
                              </a:lnTo>
                              <a:lnTo>
                                <a:pt x="6860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2BB90458" w14:textId="77777777" w:rsidR="00BC18AF" w:rsidRDefault="00BC18AF" w:rsidP="00BC18AF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C73E82" id="Graphic 56" o:spid="_x0000_s1068" style="position:absolute;margin-left:24.2pt;margin-top:12.7pt;width:540.2pt;height:130.3pt;z-index:-1570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60540,165481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" adj="-11796480,,5400" path="m6860368,l,,,1654790r6860368,l6860368,xe" fillcolor="#fce8f1" stroked="f">
                <v:stroke joinstyle="miter"/>
                <v:formulas/>
                <v:path arrowok="t" o:connecttype="custom" textboxrect="0,0,6860540,1654810"/>
                <v:textbox inset="0,0,0,0">
                  <w:txbxContent>
                    <w:p w14:paraId="2BB90458" w14:textId="77777777" w:rsidR="00BC18AF" w:rsidRDefault="00BC18AF" w:rsidP="00BC18AF"/>
                  </w:txbxContent>
                </v:textbox>
                <w10:wrap type="topAndBottom" anchorx="page"/>
              </v:shape>
            </w:pict>
          </mc:Fallback>
        </mc:AlternateContent>
      </w:r>
    </w:p>
    <w:p w14:paraId="05DF122E" w14:textId="77777777" w:rsidR="00844D87" w:rsidRDefault="00CE69CC">
      <w:pPr>
        <w:pStyle w:val="Heading1"/>
        <w:spacing w:before="400"/>
        <w:ind w:left="249"/>
      </w:pPr>
      <w:r>
        <w:rPr>
          <w:color w:val="FEFEFE"/>
          <w:w w:val="85"/>
          <w:shd w:val="clear" w:color="auto" w:fill="A53692"/>
        </w:rPr>
        <w:t>PD</w:t>
      </w:r>
      <w:r>
        <w:rPr>
          <w:color w:val="FEFEFE"/>
          <w:spacing w:val="-2"/>
          <w:w w:val="85"/>
          <w:shd w:val="clear" w:color="auto" w:fill="A53692"/>
        </w:rPr>
        <w:t xml:space="preserve"> </w:t>
      </w:r>
      <w:r>
        <w:rPr>
          <w:color w:val="FEFEFE"/>
          <w:spacing w:val="-2"/>
          <w:w w:val="95"/>
          <w:shd w:val="clear" w:color="auto" w:fill="A53692"/>
        </w:rPr>
        <w:t>INFORMATION</w:t>
      </w:r>
    </w:p>
    <w:p w14:paraId="59C9148C" w14:textId="77777777" w:rsidR="00844D87" w:rsidRDefault="00CE69CC">
      <w:pPr>
        <w:pStyle w:val="BodyText"/>
        <w:spacing w:before="147"/>
        <w:ind w:left="135"/>
      </w:pPr>
      <w:r>
        <w:rPr>
          <w:noProof/>
        </w:rPr>
        <mc:AlternateContent>
          <mc:Choice Requires="wps">
            <w:drawing>
              <wp:anchor distT="0" distB="0" distL="0" distR="0" simplePos="0" relativeHeight="15749632" behindDoc="0" locked="0" layoutInCell="1" allowOverlap="1" wp14:anchorId="0784AB9D" wp14:editId="07B86820">
                <wp:simplePos x="0" y="0"/>
                <wp:positionH relativeFrom="page">
                  <wp:posOffset>1191520</wp:posOffset>
                </wp:positionH>
                <wp:positionV relativeFrom="paragraph">
                  <wp:posOffset>76472</wp:posOffset>
                </wp:positionV>
                <wp:extent cx="5983605" cy="226695"/>
                <wp:effectExtent l="0" t="0" r="0" b="1905"/>
                <wp:wrapNone/>
                <wp:docPr id="57" name="Graphic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8360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83605" h="226695">
                              <a:moveTo>
                                <a:pt x="5983070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5983070" y="226292"/>
                              </a:lnTo>
                              <a:lnTo>
                                <a:pt x="59830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38186C6B" w14:textId="77777777" w:rsidR="005D6E96" w:rsidRDefault="005D6E96" w:rsidP="005D6E96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84AB9D" id="Graphic 57" o:spid="_x0000_s1069" style="position:absolute;left:0;text-align:left;margin-left:93.8pt;margin-top:6pt;width:471.15pt;height:17.85pt;z-index:1574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8360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" adj="-11796480,,5400" path="m5983070,l,,,226292r5983070,l5983070,xe" fillcolor="#fce8f1" stroked="f">
                <v:stroke joinstyle="miter"/>
                <v:formulas/>
                <v:path arrowok="t" o:connecttype="custom" textboxrect="0,0,5983605,226695"/>
                <v:textbox inset="0,0,0,0">
                  <w:txbxContent>
                    <w:p w14:paraId="38186C6B" w14:textId="77777777" w:rsidR="005D6E96" w:rsidRDefault="005D6E96" w:rsidP="005D6E96"/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446016" behindDoc="1" locked="0" layoutInCell="1" allowOverlap="1" wp14:anchorId="487F4F0B" wp14:editId="57083468">
                <wp:simplePos x="0" y="0"/>
                <wp:positionH relativeFrom="page">
                  <wp:posOffset>1716401</wp:posOffset>
                </wp:positionH>
                <wp:positionV relativeFrom="paragraph">
                  <wp:posOffset>-171310</wp:posOffset>
                </wp:positionV>
                <wp:extent cx="5458460" cy="102235"/>
                <wp:effectExtent l="0" t="0" r="0" b="0"/>
                <wp:wrapNone/>
                <wp:docPr id="58" name="Graphic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58460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58460" h="102235">
                              <a:moveTo>
                                <a:pt x="5458189" y="0"/>
                              </a:moveTo>
                              <a:lnTo>
                                <a:pt x="0" y="0"/>
                              </a:lnTo>
                              <a:lnTo>
                                <a:pt x="0" y="102008"/>
                              </a:lnTo>
                              <a:lnTo>
                                <a:pt x="5458189" y="102008"/>
                              </a:lnTo>
                              <a:lnTo>
                                <a:pt x="54581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432B9A" id="Graphic 58" o:spid="_x0000_s1026" style="position:absolute;margin-left:135.15pt;margin-top:-13.5pt;width:429.8pt;height:8.05pt;z-index:-15870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58460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" path="m5458189,l,,,102008r5458189,l5458189,xe" fillcolor="#a53692" stroked="f">
                <v:path arrowok="t"/>
                <w10:wrap anchorx="page"/>
              </v:shape>
            </w:pict>
          </mc:Fallback>
        </mc:AlternateContent>
      </w:r>
      <w:r>
        <w:rPr>
          <w:color w:val="373435"/>
          <w:w w:val="85"/>
        </w:rPr>
        <w:t>Full</w:t>
      </w:r>
      <w:r>
        <w:rPr>
          <w:color w:val="373435"/>
          <w:spacing w:val="-7"/>
        </w:rPr>
        <w:t xml:space="preserve"> </w:t>
      </w:r>
      <w:r>
        <w:rPr>
          <w:color w:val="373435"/>
          <w:spacing w:val="-2"/>
        </w:rPr>
        <w:t>Name:</w:t>
      </w:r>
    </w:p>
    <w:p w14:paraId="122634A6" w14:textId="77777777" w:rsidR="00844D87" w:rsidRDefault="00CE69CC">
      <w:pPr>
        <w:pStyle w:val="BodyText"/>
        <w:spacing w:before="247"/>
        <w:ind w:left="140"/>
      </w:pPr>
      <w:r>
        <w:rPr>
          <w:noProof/>
        </w:rPr>
        <mc:AlternateContent>
          <mc:Choice Requires="wps">
            <w:drawing>
              <wp:anchor distT="0" distB="0" distL="0" distR="0" simplePos="0" relativeHeight="15750144" behindDoc="0" locked="0" layoutInCell="1" allowOverlap="1" wp14:anchorId="70CF6AB2" wp14:editId="603D2499">
                <wp:simplePos x="0" y="0"/>
                <wp:positionH relativeFrom="page">
                  <wp:posOffset>1750420</wp:posOffset>
                </wp:positionH>
                <wp:positionV relativeFrom="paragraph">
                  <wp:posOffset>141512</wp:posOffset>
                </wp:positionV>
                <wp:extent cx="5424170" cy="226695"/>
                <wp:effectExtent l="0" t="0" r="0" b="1905"/>
                <wp:wrapNone/>
                <wp:docPr id="59" name="Graphic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24170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24170" h="226695">
                              <a:moveTo>
                                <a:pt x="5424170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5424170" y="226292"/>
                              </a:lnTo>
                              <a:lnTo>
                                <a:pt x="5424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61B6E4D8" w14:textId="77777777" w:rsidR="005D6E96" w:rsidRDefault="005D6E96" w:rsidP="005D6E96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CF6AB2" id="Graphic 59" o:spid="_x0000_s1070" style="position:absolute;left:0;text-align:left;margin-left:137.85pt;margin-top:11.15pt;width:427.1pt;height:17.85pt;z-index:15750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24170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" adj="-11796480,,5400" path="m5424170,l,,,226292r5424170,l5424170,xe" fillcolor="#fce8f1" stroked="f">
                <v:stroke joinstyle="miter"/>
                <v:formulas/>
                <v:path arrowok="t" o:connecttype="custom" textboxrect="0,0,5424170,226695"/>
                <v:textbox inset="0,0,0,0">
                  <w:txbxContent>
                    <w:p w14:paraId="61B6E4D8" w14:textId="77777777" w:rsidR="005D6E96" w:rsidRDefault="005D6E96" w:rsidP="005D6E96"/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73435"/>
          <w:w w:val="90"/>
        </w:rPr>
        <w:t>Mobile</w:t>
      </w:r>
      <w:r>
        <w:rPr>
          <w:color w:val="373435"/>
          <w:spacing w:val="-5"/>
        </w:rPr>
        <w:t xml:space="preserve"> </w:t>
      </w:r>
      <w:r>
        <w:rPr>
          <w:color w:val="373435"/>
          <w:w w:val="90"/>
        </w:rPr>
        <w:t>And</w:t>
      </w:r>
      <w:r>
        <w:rPr>
          <w:color w:val="373435"/>
          <w:spacing w:val="-4"/>
        </w:rPr>
        <w:t xml:space="preserve"> </w:t>
      </w:r>
      <w:r>
        <w:rPr>
          <w:color w:val="373435"/>
          <w:spacing w:val="-2"/>
          <w:w w:val="90"/>
        </w:rPr>
        <w:t>Email:</w:t>
      </w:r>
    </w:p>
    <w:p w14:paraId="5EBE8C76" w14:textId="77777777" w:rsidR="00844D87" w:rsidRDefault="005D6E96">
      <w:pPr>
        <w:pStyle w:val="BodyText"/>
        <w:tabs>
          <w:tab w:val="left" w:pos="5724"/>
        </w:tabs>
        <w:spacing w:before="246"/>
        <w:ind w:left="135"/>
      </w:pPr>
      <w:r>
        <w:rPr>
          <w:noProof/>
        </w:rPr>
        <mc:AlternateContent>
          <mc:Choice Requires="wps">
            <w:drawing>
              <wp:anchor distT="0" distB="0" distL="0" distR="0" simplePos="0" relativeHeight="487613952" behindDoc="0" locked="0" layoutInCell="1" allowOverlap="1" wp14:anchorId="24B1FE31" wp14:editId="5B7153E6">
                <wp:simplePos x="0" y="0"/>
                <wp:positionH relativeFrom="page">
                  <wp:posOffset>1809482</wp:posOffset>
                </wp:positionH>
                <wp:positionV relativeFrom="paragraph">
                  <wp:posOffset>122966</wp:posOffset>
                </wp:positionV>
                <wp:extent cx="1972766" cy="226695"/>
                <wp:effectExtent l="0" t="0" r="0" b="1905"/>
                <wp:wrapNone/>
                <wp:docPr id="94" name="Graphic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72766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84450" h="226695">
                              <a:moveTo>
                                <a:pt x="2584212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2584212" y="226292"/>
                              </a:lnTo>
                              <a:lnTo>
                                <a:pt x="25842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E3B67EC" w14:textId="77777777" w:rsidR="005D6E96" w:rsidRDefault="005D6E96" w:rsidP="005D6E96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4B1FE31" id="Graphic 61" o:spid="_x0000_s1071" style="position:absolute;left:0;text-align:left;margin-left:142.5pt;margin-top:9.7pt;width:155.35pt;height:17.85pt;z-index:487613952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coordsize="2584450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" adj="-11796480,,5400" path="m2584212,l,,,226292r2584212,l2584212,xe" fillcolor="#fce8f1" stroked="f">
                <v:stroke joinstyle="miter"/>
                <v:formulas/>
                <v:path arrowok="t" o:connecttype="custom" textboxrect="0,0,2584450,226695"/>
                <v:textbox inset="0,0,0,0">
                  <w:txbxContent>
                    <w:p w14:paraId="0E3B67EC" w14:textId="77777777" w:rsidR="005D6E96" w:rsidRDefault="005D6E96" w:rsidP="005D6E96"/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1168" behindDoc="0" locked="0" layoutInCell="1" allowOverlap="1" wp14:anchorId="25AC7DF1" wp14:editId="656842CB">
                <wp:simplePos x="0" y="0"/>
                <wp:positionH relativeFrom="page">
                  <wp:posOffset>4655712</wp:posOffset>
                </wp:positionH>
                <wp:positionV relativeFrom="paragraph">
                  <wp:posOffset>135845</wp:posOffset>
                </wp:positionV>
                <wp:extent cx="2520055" cy="226695"/>
                <wp:effectExtent l="0" t="0" r="0" b="1905"/>
                <wp:wrapNone/>
                <wp:docPr id="61" name="Graphic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05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84450" h="226695">
                              <a:moveTo>
                                <a:pt x="2584212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2584212" y="226292"/>
                              </a:lnTo>
                              <a:lnTo>
                                <a:pt x="25842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txbx>
                        <w:txbxContent>
                          <w:p w14:paraId="00CB1DC2" w14:textId="77777777" w:rsidR="005D6E96" w:rsidRDefault="005D6E96" w:rsidP="005D6E96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5AC7DF1" id="_x0000_s1072" style="position:absolute;left:0;text-align:left;margin-left:366.6pt;margin-top:10.7pt;width:198.45pt;height:17.85pt;z-index:15751168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text;mso-width-percent:0;mso-width-relative:margin;v-text-anchor:top" coordsize="2584450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" adj="-11796480,,5400" path="m2584212,l,,,226292r2584212,l2584212,xe" fillcolor="#fce8f1" stroked="f">
                <v:stroke joinstyle="miter"/>
                <v:formulas/>
                <v:path arrowok="t" o:connecttype="custom" textboxrect="0,0,2584450,226695"/>
                <v:textbox inset="0,0,0,0">
                  <w:txbxContent>
                    <w:p w14:paraId="00CB1DC2" w14:textId="77777777" w:rsidR="005D6E96" w:rsidRDefault="005D6E96" w:rsidP="005D6E96"/>
                  </w:txbxContent>
                </v:textbox>
                <w10:wrap anchorx="page"/>
              </v:shape>
            </w:pict>
          </mc:Fallback>
        </mc:AlternateContent>
      </w:r>
      <w:r w:rsidR="00CE69CC">
        <w:rPr>
          <w:noProof/>
        </w:rPr>
        <mc:AlternateContent>
          <mc:Choice Requires="wps">
            <w:drawing>
              <wp:anchor distT="0" distB="0" distL="0" distR="0" simplePos="0" relativeHeight="487444992" behindDoc="1" locked="0" layoutInCell="1" allowOverlap="1" wp14:anchorId="6BD74115" wp14:editId="3BE8AC94">
                <wp:simplePos x="0" y="0"/>
                <wp:positionH relativeFrom="page">
                  <wp:posOffset>1798283</wp:posOffset>
                </wp:positionH>
                <wp:positionV relativeFrom="paragraph">
                  <wp:posOffset>133422</wp:posOffset>
                </wp:positionV>
                <wp:extent cx="1985645" cy="226695"/>
                <wp:effectExtent l="0" t="0" r="0" b="0"/>
                <wp:wrapNone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564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85645" h="226695">
                              <a:moveTo>
                                <a:pt x="1985427" y="0"/>
                              </a:moveTo>
                              <a:lnTo>
                                <a:pt x="0" y="0"/>
                              </a:lnTo>
                              <a:lnTo>
                                <a:pt x="0" y="226292"/>
                              </a:lnTo>
                              <a:lnTo>
                                <a:pt x="1985427" y="226292"/>
                              </a:lnTo>
                              <a:lnTo>
                                <a:pt x="19854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E8F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BDBDA4" id="Graphic 60" o:spid="_x0000_s1026" style="position:absolute;margin-left:141.6pt;margin-top:10.5pt;width:156.35pt;height:17.85pt;z-index:-15871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85645,226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" path="m1985427,l,,,226292r1985427,l1985427,xe" fillcolor="#fce8f1" stroked="f">
                <v:path arrowok="t"/>
                <w10:wrap anchorx="page"/>
              </v:shape>
            </w:pict>
          </mc:Fallback>
        </mc:AlternateContent>
      </w:r>
      <w:r w:rsidR="00CE69CC">
        <w:rPr>
          <w:color w:val="373435"/>
          <w:w w:val="90"/>
        </w:rPr>
        <w:t>Date</w:t>
      </w:r>
      <w:r w:rsidR="00CE69CC">
        <w:rPr>
          <w:color w:val="373435"/>
          <w:spacing w:val="-4"/>
        </w:rPr>
        <w:t xml:space="preserve"> </w:t>
      </w:r>
      <w:r w:rsidR="00CE69CC">
        <w:rPr>
          <w:color w:val="373435"/>
          <w:w w:val="90"/>
        </w:rPr>
        <w:t>Of</w:t>
      </w:r>
      <w:r w:rsidR="00CE69CC">
        <w:rPr>
          <w:color w:val="373435"/>
          <w:spacing w:val="-3"/>
        </w:rPr>
        <w:t xml:space="preserve"> </w:t>
      </w:r>
      <w:r w:rsidR="00CE69CC">
        <w:rPr>
          <w:color w:val="373435"/>
          <w:spacing w:val="-2"/>
          <w:w w:val="90"/>
        </w:rPr>
        <w:t>Interview:</w:t>
      </w:r>
      <w:r w:rsidR="00CE69CC">
        <w:rPr>
          <w:color w:val="373435"/>
        </w:rPr>
        <w:tab/>
      </w:r>
      <w:r w:rsidR="00CE69CC">
        <w:rPr>
          <w:color w:val="373435"/>
          <w:spacing w:val="-2"/>
        </w:rPr>
        <w:t>Signature:</w:t>
      </w:r>
    </w:p>
    <w:p w14:paraId="4F1F61A2" w14:textId="77777777" w:rsidR="00844D87" w:rsidRDefault="00844D87">
      <w:pPr>
        <w:sectPr w:rsidR="00844D87">
          <w:pgSz w:w="11910" w:h="16840"/>
          <w:pgMar w:top="360" w:right="440" w:bottom="700" w:left="360" w:header="0" w:footer="518" w:gutter="0"/>
          <w:cols w:space="720"/>
        </w:sectPr>
      </w:pPr>
    </w:p>
    <w:p w14:paraId="01F16ABB" w14:textId="77777777" w:rsidR="00844D87" w:rsidRDefault="00CE69CC">
      <w:pPr>
        <w:pStyle w:val="BodyText"/>
        <w:rPr>
          <w:sz w:val="3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15752192" behindDoc="0" locked="0" layoutInCell="1" allowOverlap="1" wp14:anchorId="68317D9C" wp14:editId="4DACAD53">
                <wp:simplePos x="0" y="0"/>
                <wp:positionH relativeFrom="page">
                  <wp:posOffset>0</wp:posOffset>
                </wp:positionH>
                <wp:positionV relativeFrom="page">
                  <wp:posOffset>209916</wp:posOffset>
                </wp:positionV>
                <wp:extent cx="7560309" cy="2259965"/>
                <wp:effectExtent l="0" t="0" r="0" b="0"/>
                <wp:wrapNone/>
                <wp:docPr id="66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60309" cy="2259965"/>
                          <a:chOff x="0" y="0"/>
                          <a:chExt cx="7560309" cy="2259965"/>
                        </a:xfrm>
                      </wpg:grpSpPr>
                      <wps:wsp>
                        <wps:cNvPr id="67" name="Graphic 67"/>
                        <wps:cNvSpPr/>
                        <wps:spPr>
                          <a:xfrm>
                            <a:off x="0" y="0"/>
                            <a:ext cx="7560309" cy="4984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498475">
                                <a:moveTo>
                                  <a:pt x="0" y="498307"/>
                                </a:moveTo>
                                <a:lnTo>
                                  <a:pt x="0" y="0"/>
                                </a:lnTo>
                                <a:lnTo>
                                  <a:pt x="7559999" y="0"/>
                                </a:lnTo>
                                <a:lnTo>
                                  <a:pt x="7559999" y="498307"/>
                                </a:lnTo>
                                <a:lnTo>
                                  <a:pt x="0" y="4983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5369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" name="Image 6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8789" y="156303"/>
                            <a:ext cx="1726624" cy="210330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9" name="Graphic 69"/>
                        <wps:cNvSpPr/>
                        <wps:spPr>
                          <a:xfrm>
                            <a:off x="6825024" y="571207"/>
                            <a:ext cx="353060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3060" h="141605">
                                <a:moveTo>
                                  <a:pt x="3528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994"/>
                                </a:lnTo>
                                <a:lnTo>
                                  <a:pt x="352896" y="140994"/>
                                </a:lnTo>
                                <a:lnTo>
                                  <a:pt x="3528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F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Textbox 70"/>
                        <wps:cNvSpPr txBox="1"/>
                        <wps:spPr>
                          <a:xfrm>
                            <a:off x="328616" y="610779"/>
                            <a:ext cx="494030" cy="1898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042DD8F" w14:textId="77777777" w:rsidR="00844D87" w:rsidRDefault="00CE69CC">
                              <w:pPr>
                                <w:spacing w:before="40"/>
                                <w:ind w:left="20"/>
                                <w:rPr>
                                  <w:b/>
                                  <w:i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i/>
                                  <w:color w:val="FEFEFE"/>
                                  <w:w w:val="105"/>
                                  <w:sz w:val="18"/>
                                  <w:shd w:val="clear" w:color="auto" w:fill="A53692"/>
                                </w:rPr>
                                <w:t>FORM</w:t>
                              </w:r>
                              <w:r>
                                <w:rPr>
                                  <w:b/>
                                  <w:i/>
                                  <w:color w:val="FEFEFE"/>
                                  <w:spacing w:val="-13"/>
                                  <w:w w:val="105"/>
                                  <w:sz w:val="18"/>
                                  <w:shd w:val="clear" w:color="auto" w:fill="A5369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i/>
                                  <w:color w:val="FEFEFE"/>
                                  <w:spacing w:val="-10"/>
                                  <w:w w:val="105"/>
                                  <w:sz w:val="18"/>
                                  <w:shd w:val="clear" w:color="auto" w:fill="A53692"/>
                                </w:rPr>
                                <w:t>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1" name="Textbox 71"/>
                        <wps:cNvSpPr txBox="1"/>
                        <wps:spPr>
                          <a:xfrm>
                            <a:off x="1241388" y="1017773"/>
                            <a:ext cx="260985" cy="1695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31D6827" w14:textId="77777777" w:rsidR="00844D87" w:rsidRDefault="00CE69CC">
                              <w:pPr>
                                <w:spacing w:before="26"/>
                                <w:ind w:left="20"/>
                                <w:rPr>
                                  <w:rFonts w:ascii="ヒラギノ明朝 ProN W3" w:eastAsia="ヒラギノ明朝 ProN W3"/>
                                  <w:sz w:val="17"/>
                                </w:rPr>
                              </w:pPr>
                              <w:r>
                                <w:rPr>
                                  <w:rFonts w:ascii="ヒラギノ明朝 ProN W3" w:eastAsia="ヒラギノ明朝 ProN W3" w:hint="eastAsia"/>
                                  <w:color w:val="FEFEFE"/>
                                  <w:spacing w:val="-5"/>
                                  <w:sz w:val="17"/>
                                </w:rPr>
                                <w:t>你好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2" name="Textbox 72"/>
                        <wps:cNvSpPr txBox="1"/>
                        <wps:spPr>
                          <a:xfrm>
                            <a:off x="2952224" y="549506"/>
                            <a:ext cx="2875915" cy="857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AFF524C" w14:textId="77777777" w:rsidR="00844D87" w:rsidRDefault="00CE69CC">
                              <w:pPr>
                                <w:spacing w:before="60"/>
                                <w:ind w:left="20"/>
                                <w:rPr>
                                  <w:b/>
                                  <w:sz w:val="108"/>
                                </w:rPr>
                              </w:pPr>
                              <w:r>
                                <w:rPr>
                                  <w:b/>
                                  <w:color w:val="A53692"/>
                                  <w:spacing w:val="-2"/>
                                  <w:w w:val="110"/>
                                  <w:sz w:val="108"/>
                                </w:rPr>
                                <w:t>HELLO!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3" name="Textbox 73"/>
                        <wps:cNvSpPr txBox="1"/>
                        <wps:spPr>
                          <a:xfrm>
                            <a:off x="6693052" y="526427"/>
                            <a:ext cx="521334" cy="3810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B7D1E24" w14:textId="77777777" w:rsidR="00844D87" w:rsidRDefault="00CE69CC">
                              <w:pPr>
                                <w:spacing w:before="44"/>
                                <w:ind w:left="220"/>
                                <w:rPr>
                                  <w:b/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i/>
                                  <w:color w:val="FEFEFE"/>
                                  <w:spacing w:val="-5"/>
                                  <w:sz w:val="24"/>
                                </w:rPr>
                                <w:t>NHS</w:t>
                              </w:r>
                            </w:p>
                            <w:p w14:paraId="79FA19F9" w14:textId="77777777" w:rsidR="00844D87" w:rsidRDefault="00CE69CC">
                              <w:pPr>
                                <w:spacing w:before="21"/>
                                <w:ind w:left="20"/>
                                <w:rPr>
                                  <w:b/>
                                  <w:i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i/>
                                  <w:color w:val="373435"/>
                                  <w:spacing w:val="-2"/>
                                  <w:w w:val="105"/>
                                  <w:sz w:val="18"/>
                                </w:rPr>
                                <w:t>England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4" name="Textbox 74"/>
                        <wps:cNvSpPr txBox="1"/>
                        <wps:spPr>
                          <a:xfrm>
                            <a:off x="2996039" y="1240230"/>
                            <a:ext cx="3747770" cy="8229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6A9A45A" w14:textId="77777777" w:rsidR="00844D87" w:rsidRDefault="00CE69CC">
                              <w:pPr>
                                <w:spacing w:before="90" w:line="220" w:lineRule="auto"/>
                                <w:ind w:left="20" w:right="38"/>
                                <w:rPr>
                                  <w:sz w:val="55"/>
                                </w:rPr>
                              </w:pPr>
                              <w:r>
                                <w:rPr>
                                  <w:color w:val="373435"/>
                                  <w:w w:val="110"/>
                                  <w:sz w:val="55"/>
                                </w:rPr>
                                <w:t xml:space="preserve">WESSEX IMG </w:t>
                              </w:r>
                              <w:r>
                                <w:rPr>
                                  <w:color w:val="373435"/>
                                  <w:sz w:val="55"/>
                                </w:rPr>
                                <w:t>SUPERVISOR</w:t>
                              </w:r>
                              <w:r w:rsidR="005D6E96">
                                <w:rPr>
                                  <w:color w:val="373435"/>
                                  <w:spacing w:val="46"/>
                                  <w:sz w:val="55"/>
                                </w:rPr>
                                <w:t xml:space="preserve"> </w:t>
                              </w:r>
                              <w:r>
                                <w:rPr>
                                  <w:color w:val="373435"/>
                                  <w:sz w:val="55"/>
                                </w:rPr>
                                <w:t>FORM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8317D9C" id="Group 66" o:spid="_x0000_s1073" style="position:absolute;margin-left:0;margin-top:16.55pt;width:595.3pt;height:177.95pt;z-index:15752192;mso-wrap-distance-left:0;mso-wrap-distance-right:0;mso-position-horizontal-relative:page;mso-position-vertical-relative:page" coordsize="75603,225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">
                <v:shape id="Graphic 67" o:spid="_x0000_s1074" style="position:absolute;width:75603;height:4984;visibility:visible;mso-wrap-style:square;v-text-anchor:top" coordsize="7560309,498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" path="m,498307l,,7559999,r,498307l,498307xe" fillcolor="#a53692" stroked="f">
                  <v:path arrowok="t"/>
                </v:shape>
                <v:shape id="Image 68" o:spid="_x0000_s1075" type="#_x0000_t75" style="position:absolute;left:9287;top:1563;width:17267;height:210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">
                  <v:imagedata r:id="rId7" o:title=""/>
                </v:shape>
                <v:shape id="Graphic 69" o:spid="_x0000_s1076" style="position:absolute;left:68250;top:5712;width:3530;height:1416;visibility:visible;mso-wrap-style:square;v-text-anchor:top" coordsize="353060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" path="m352896,l,,,140994r352896,l352896,xe" fillcolor="#00afef" stroked="f">
                  <v:path arrowok="t"/>
                </v:shape>
                <v:shape id="Textbox 70" o:spid="_x0000_s1077" type="#_x0000_t202" style="position:absolute;left:3286;top:6107;width:4940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kcX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" filled="f" stroked="f">
                  <v:textbox inset="0,0,0,0">
                    <w:txbxContent>
                      <w:p w14:paraId="6042DD8F" w14:textId="77777777" w:rsidR="00844D87" w:rsidRDefault="00CE69CC">
                        <w:pPr>
                          <w:spacing w:before="40"/>
                          <w:ind w:left="20"/>
                          <w:rPr>
                            <w:b/>
                            <w:i/>
                            <w:sz w:val="18"/>
                          </w:rPr>
                        </w:pPr>
                        <w:r>
                          <w:rPr>
                            <w:b/>
                            <w:i/>
                            <w:color w:val="FEFEFE"/>
                            <w:w w:val="105"/>
                            <w:sz w:val="18"/>
                            <w:shd w:val="clear" w:color="auto" w:fill="A53692"/>
                          </w:rPr>
                          <w:t>FORM</w:t>
                        </w:r>
                        <w:r>
                          <w:rPr>
                            <w:b/>
                            <w:i/>
                            <w:color w:val="FEFEFE"/>
                            <w:spacing w:val="-13"/>
                            <w:w w:val="105"/>
                            <w:sz w:val="18"/>
                            <w:shd w:val="clear" w:color="auto" w:fill="A53692"/>
                          </w:rPr>
                          <w:t xml:space="preserve"> </w:t>
                        </w:r>
                        <w:r>
                          <w:rPr>
                            <w:b/>
                            <w:i/>
                            <w:color w:val="FEFEFE"/>
                            <w:spacing w:val="-10"/>
                            <w:w w:val="105"/>
                            <w:sz w:val="18"/>
                            <w:shd w:val="clear" w:color="auto" w:fill="A53692"/>
                          </w:rPr>
                          <w:t>3</w:t>
                        </w:r>
                      </w:p>
                    </w:txbxContent>
                  </v:textbox>
                </v:shape>
                <v:shape id="Textbox 71" o:spid="_x0000_s1078" type="#_x0000_t202" style="position:absolute;left:12413;top:10177;width:2610;height:1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" filled="f" stroked="f">
                  <v:textbox inset="0,0,0,0">
                    <w:txbxContent>
                      <w:p w14:paraId="631D6827" w14:textId="77777777" w:rsidR="00844D87" w:rsidRDefault="00CE69CC">
                        <w:pPr>
                          <w:spacing w:before="26"/>
                          <w:ind w:left="20"/>
                          <w:rPr>
                            <w:rFonts w:ascii="ヒラギノ明朝 ProN W3" w:eastAsia="ヒラギノ明朝 ProN W3"/>
                            <w:sz w:val="17"/>
                          </w:rPr>
                        </w:pPr>
                        <w:r>
                          <w:rPr>
                            <w:rFonts w:ascii="ヒラギノ明朝 ProN W3" w:eastAsia="ヒラギノ明朝 ProN W3" w:hint="eastAsia"/>
                            <w:color w:val="FEFEFE"/>
                            <w:spacing w:val="-5"/>
                            <w:sz w:val="17"/>
                          </w:rPr>
                          <w:t>你好</w:t>
                        </w:r>
                      </w:p>
                    </w:txbxContent>
                  </v:textbox>
                </v:shape>
                <v:shape id="Textbox 72" o:spid="_x0000_s1079" type="#_x0000_t202" style="position:absolute;left:29522;top:5495;width:28759;height:8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14:paraId="5AFF524C" w14:textId="77777777" w:rsidR="00844D87" w:rsidRDefault="00CE69CC">
                        <w:pPr>
                          <w:spacing w:before="60"/>
                          <w:ind w:left="20"/>
                          <w:rPr>
                            <w:b/>
                            <w:sz w:val="108"/>
                          </w:rPr>
                        </w:pPr>
                        <w:r>
                          <w:rPr>
                            <w:b/>
                            <w:color w:val="A53692"/>
                            <w:spacing w:val="-2"/>
                            <w:w w:val="110"/>
                            <w:sz w:val="108"/>
                          </w:rPr>
                          <w:t>HELLO!</w:t>
                        </w:r>
                      </w:p>
                    </w:txbxContent>
                  </v:textbox>
                </v:shape>
                <v:shape id="Textbox 73" o:spid="_x0000_s1080" type="#_x0000_t202" style="position:absolute;left:66930;top:5264;width:5213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NNlg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A4NNlgxQAAANsAAAAP&#10;AAAAAAAAAAAAAAAAAAcCAABkcnMvZG93bnJldi54bWxQSwUGAAAAAAMAAwC3AAAA+QIAAAAA&#10;" filled="f" stroked="f">
                  <v:textbox inset="0,0,0,0">
                    <w:txbxContent>
                      <w:p w14:paraId="2B7D1E24" w14:textId="77777777" w:rsidR="00844D87" w:rsidRDefault="00CE69CC">
                        <w:pPr>
                          <w:spacing w:before="44"/>
                          <w:ind w:left="220"/>
                          <w:rPr>
                            <w:b/>
                            <w:i/>
                            <w:sz w:val="24"/>
                          </w:rPr>
                        </w:pPr>
                        <w:r>
                          <w:rPr>
                            <w:b/>
                            <w:i/>
                            <w:color w:val="FEFEFE"/>
                            <w:spacing w:val="-5"/>
                            <w:sz w:val="24"/>
                          </w:rPr>
                          <w:t>NHS</w:t>
                        </w:r>
                      </w:p>
                      <w:p w14:paraId="79FA19F9" w14:textId="77777777" w:rsidR="00844D87" w:rsidRDefault="00CE69CC">
                        <w:pPr>
                          <w:spacing w:before="21"/>
                          <w:ind w:left="20"/>
                          <w:rPr>
                            <w:b/>
                            <w:i/>
                            <w:sz w:val="18"/>
                          </w:rPr>
                        </w:pPr>
                        <w:r>
                          <w:rPr>
                            <w:b/>
                            <w:i/>
                            <w:color w:val="373435"/>
                            <w:spacing w:val="-2"/>
                            <w:w w:val="105"/>
                            <w:sz w:val="18"/>
                          </w:rPr>
                          <w:t>England</w:t>
                        </w:r>
                      </w:p>
                    </w:txbxContent>
                  </v:textbox>
                </v:shape>
                <v:shape id="Textbox 74" o:spid="_x0000_s1081" type="#_x0000_t202" style="position:absolute;left:29960;top:12402;width:37478;height:8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UEU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C33UEUxQAAANsAAAAP&#10;AAAAAAAAAAAAAAAAAAcCAABkcnMvZG93bnJldi54bWxQSwUGAAAAAAMAAwC3AAAA+QIAAAAA&#10;" filled="f" stroked="f">
                  <v:textbox inset="0,0,0,0">
                    <w:txbxContent>
                      <w:p w14:paraId="06A9A45A" w14:textId="77777777" w:rsidR="00844D87" w:rsidRDefault="00CE69CC">
                        <w:pPr>
                          <w:spacing w:before="90" w:line="220" w:lineRule="auto"/>
                          <w:ind w:left="20" w:right="38"/>
                          <w:rPr>
                            <w:sz w:val="55"/>
                          </w:rPr>
                        </w:pPr>
                        <w:r>
                          <w:rPr>
                            <w:color w:val="373435"/>
                            <w:w w:val="110"/>
                            <w:sz w:val="55"/>
                          </w:rPr>
                          <w:t xml:space="preserve">WESSEX IMG </w:t>
                        </w:r>
                        <w:r>
                          <w:rPr>
                            <w:color w:val="373435"/>
                            <w:sz w:val="55"/>
                          </w:rPr>
                          <w:t>SUPERVISOR</w:t>
                        </w:r>
                        <w:r w:rsidR="005D6E96">
                          <w:rPr>
                            <w:color w:val="373435"/>
                            <w:spacing w:val="46"/>
                            <w:sz w:val="55"/>
                          </w:rPr>
                          <w:t xml:space="preserve"> </w:t>
                        </w:r>
                        <w:r>
                          <w:rPr>
                            <w:color w:val="373435"/>
                            <w:sz w:val="55"/>
                          </w:rPr>
                          <w:t>FORM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3728" behindDoc="0" locked="0" layoutInCell="1" allowOverlap="1" wp14:anchorId="74823951" wp14:editId="42DDD568">
                <wp:simplePos x="0" y="0"/>
                <wp:positionH relativeFrom="page">
                  <wp:posOffset>1399658</wp:posOffset>
                </wp:positionH>
                <wp:positionV relativeFrom="page">
                  <wp:posOffset>1156478</wp:posOffset>
                </wp:positionV>
                <wp:extent cx="290830" cy="72389"/>
                <wp:effectExtent l="0" t="0" r="0" b="0"/>
                <wp:wrapNone/>
                <wp:docPr id="75" name="Text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3660000">
                          <a:off x="0" y="0"/>
                          <a:ext cx="290830" cy="723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8C2BAE" w14:textId="77777777" w:rsidR="00844D87" w:rsidRDefault="00CE69CC">
                            <w:pPr>
                              <w:spacing w:line="112" w:lineRule="exact"/>
                              <w:rPr>
                                <w:b/>
                                <w:sz w:val="11"/>
                              </w:rPr>
                            </w:pPr>
                            <w:r>
                              <w:rPr>
                                <w:b/>
                                <w:color w:val="201E1E"/>
                                <w:spacing w:val="-2"/>
                                <w:sz w:val="11"/>
                              </w:rPr>
                              <w:t>Bonjour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823951" id="Textbox 75" o:spid="_x0000_s1082" type="#_x0000_t202" style="position:absolute;margin-left:110.2pt;margin-top:91.05pt;width:22.9pt;height:5.7pt;rotation:61;z-index:15753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" filled="f" stroked="f">
                <v:textbox inset="0,0,0,0">
                  <w:txbxContent>
                    <w:p w14:paraId="2D8C2BAE" w14:textId="77777777" w:rsidR="00844D87" w:rsidRDefault="00CE69CC">
                      <w:pPr>
                        <w:spacing w:line="112" w:lineRule="exact"/>
                        <w:rPr>
                          <w:b/>
                          <w:sz w:val="11"/>
                        </w:rPr>
                      </w:pPr>
                      <w:r>
                        <w:rPr>
                          <w:b/>
                          <w:color w:val="201E1E"/>
                          <w:spacing w:val="-2"/>
                          <w:sz w:val="11"/>
                        </w:rPr>
                        <w:t>Bonjour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4240" behindDoc="0" locked="0" layoutInCell="1" allowOverlap="1" wp14:anchorId="5350CFB8" wp14:editId="5E3DB6FC">
                <wp:simplePos x="0" y="0"/>
                <wp:positionH relativeFrom="page">
                  <wp:posOffset>1653566</wp:posOffset>
                </wp:positionH>
                <wp:positionV relativeFrom="page">
                  <wp:posOffset>1353804</wp:posOffset>
                </wp:positionV>
                <wp:extent cx="295275" cy="111125"/>
                <wp:effectExtent l="0" t="0" r="0" b="0"/>
                <wp:wrapNone/>
                <wp:docPr id="76" name="Text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7820000">
                          <a:off x="0" y="0"/>
                          <a:ext cx="29527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80FCA6" w14:textId="77777777" w:rsidR="00844D87" w:rsidRDefault="00CE69CC">
                            <w:pPr>
                              <w:spacing w:line="175" w:lineRule="exac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color w:val="FEFEFE"/>
                                <w:spacing w:val="-4"/>
                                <w:w w:val="110"/>
                                <w:sz w:val="17"/>
                              </w:rPr>
                              <w:t>Hello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50CFB8" id="Textbox 76" o:spid="_x0000_s1083" type="#_x0000_t202" style="position:absolute;margin-left:130.2pt;margin-top:106.6pt;width:23.25pt;height:8.75pt;rotation:-63;z-index:15754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" filled="f" stroked="f">
                <v:textbox inset="0,0,0,0">
                  <w:txbxContent>
                    <w:p w14:paraId="1380FCA6" w14:textId="77777777" w:rsidR="00844D87" w:rsidRDefault="00CE69CC">
                      <w:pPr>
                        <w:spacing w:line="175" w:lineRule="exact"/>
                        <w:rPr>
                          <w:b/>
                          <w:sz w:val="17"/>
                        </w:rPr>
                      </w:pPr>
                      <w:r>
                        <w:rPr>
                          <w:b/>
                          <w:color w:val="FEFEFE"/>
                          <w:spacing w:val="-4"/>
                          <w:w w:val="110"/>
                          <w:sz w:val="17"/>
                        </w:rPr>
                        <w:t>Hello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4752" behindDoc="0" locked="0" layoutInCell="1" allowOverlap="1" wp14:anchorId="00A1C608" wp14:editId="5936C445">
                <wp:simplePos x="0" y="0"/>
                <wp:positionH relativeFrom="page">
                  <wp:posOffset>1970855</wp:posOffset>
                </wp:positionH>
                <wp:positionV relativeFrom="page">
                  <wp:posOffset>779644</wp:posOffset>
                </wp:positionV>
                <wp:extent cx="147955" cy="55880"/>
                <wp:effectExtent l="0" t="0" r="0" b="0"/>
                <wp:wrapNone/>
                <wp:docPr id="77" name="Text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7880000">
                          <a:off x="0" y="0"/>
                          <a:ext cx="147955" cy="558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3D159C" w14:textId="77777777" w:rsidR="00844D87" w:rsidRDefault="00CE69CC">
                            <w:pPr>
                              <w:spacing w:line="87" w:lineRule="exac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color w:val="FEFEFE"/>
                                <w:spacing w:val="-2"/>
                                <w:w w:val="115"/>
                                <w:sz w:val="8"/>
                              </w:rPr>
                              <w:t>Hallo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A1C608" id="Textbox 77" o:spid="_x0000_s1084" type="#_x0000_t202" style="position:absolute;margin-left:155.2pt;margin-top:61.4pt;width:11.65pt;height:4.4pt;rotation:-62;z-index:15754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" filled="f" stroked="f">
                <v:textbox inset="0,0,0,0">
                  <w:txbxContent>
                    <w:p w14:paraId="193D159C" w14:textId="77777777" w:rsidR="00844D87" w:rsidRDefault="00CE69CC">
                      <w:pPr>
                        <w:spacing w:line="87" w:lineRule="exact"/>
                        <w:rPr>
                          <w:b/>
                          <w:sz w:val="8"/>
                        </w:rPr>
                      </w:pPr>
                      <w:r>
                        <w:rPr>
                          <w:b/>
                          <w:color w:val="FEFEFE"/>
                          <w:spacing w:val="-2"/>
                          <w:w w:val="115"/>
                          <w:sz w:val="8"/>
                        </w:rPr>
                        <w:t>Hallo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5264" behindDoc="0" locked="0" layoutInCell="1" allowOverlap="1" wp14:anchorId="25148115" wp14:editId="1EA8C4CB">
                <wp:simplePos x="0" y="0"/>
                <wp:positionH relativeFrom="page">
                  <wp:posOffset>2114702</wp:posOffset>
                </wp:positionH>
                <wp:positionV relativeFrom="page">
                  <wp:posOffset>998725</wp:posOffset>
                </wp:positionV>
                <wp:extent cx="213360" cy="112395"/>
                <wp:effectExtent l="0" t="0" r="0" b="0"/>
                <wp:wrapNone/>
                <wp:docPr id="78" name="Text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8960000">
                          <a:off x="0" y="0"/>
                          <a:ext cx="213360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D30D87" w14:textId="77777777" w:rsidR="00844D87" w:rsidRDefault="00CE69CC">
                            <w:pPr>
                              <w:bidi/>
                              <w:spacing w:line="172" w:lineRule="exact"/>
                              <w:jc w:val="right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201E1E"/>
                                <w:spacing w:val="-4"/>
                                <w:w w:val="105"/>
                                <w:sz w:val="17"/>
                                <w:szCs w:val="17"/>
                                <w:rtl/>
                              </w:rPr>
                              <w:t>ﻣرﺣﺑﺎ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148115" id="Textbox 78" o:spid="_x0000_s1085" type="#_x0000_t202" style="position:absolute;margin-left:166.5pt;margin-top:78.65pt;width:16.8pt;height:8.85pt;rotation:-44;z-index:15755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" filled="f" stroked="f">
                <v:textbox inset="0,0,0,0">
                  <w:txbxContent>
                    <w:p w14:paraId="65D30D87" w14:textId="77777777" w:rsidR="00844D87" w:rsidRDefault="00CE69CC">
                      <w:pPr>
                        <w:bidi/>
                        <w:spacing w:line="172" w:lineRule="exact"/>
                        <w:jc w:val="right"/>
                        <w:rPr>
                          <w:sz w:val="17"/>
                          <w:szCs w:val="17"/>
                        </w:rPr>
                      </w:pPr>
                      <w:r>
                        <w:rPr>
                          <w:color w:val="201E1E"/>
                          <w:spacing w:val="-4"/>
                          <w:w w:val="105"/>
                          <w:sz w:val="17"/>
                          <w:szCs w:val="17"/>
                          <w:rtl/>
                        </w:rPr>
                        <w:t>ﻣرﺣﺑﺎ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5776" behindDoc="0" locked="0" layoutInCell="1" allowOverlap="1" wp14:anchorId="4B926222" wp14:editId="49CB89A5">
                <wp:simplePos x="0" y="0"/>
                <wp:positionH relativeFrom="page">
                  <wp:posOffset>2062916</wp:posOffset>
                </wp:positionH>
                <wp:positionV relativeFrom="page">
                  <wp:posOffset>1415504</wp:posOffset>
                </wp:positionV>
                <wp:extent cx="212090" cy="91440"/>
                <wp:effectExtent l="0" t="0" r="0" b="0"/>
                <wp:wrapNone/>
                <wp:docPr id="79" name="Text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9020000">
                          <a:off x="0" y="0"/>
                          <a:ext cx="2120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648726" w14:textId="77777777" w:rsidR="00844D87" w:rsidRDefault="00CE69CC">
                            <w:pPr>
                              <w:spacing w:line="143" w:lineRule="exact"/>
                              <w:rPr>
                                <w:rFonts w:ascii="Devanagari MT" w:eastAsia="Devanagari MT" w:hAnsi="Devanagari MT" w:cs="Devanagari MT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Devanagari MT" w:eastAsia="Devanagari MT" w:hAnsi="Devanagari MT" w:cs="Devanagari MT"/>
                                <w:color w:val="201E1E"/>
                                <w:w w:val="154"/>
                                <w:sz w:val="14"/>
                                <w:szCs w:val="14"/>
                              </w:rPr>
                              <w:t>नम</w:t>
                            </w:r>
                            <w:r>
                              <w:rPr>
                                <w:rFonts w:ascii="Devanagari MT" w:eastAsia="Devanagari MT" w:hAnsi="Devanagari MT" w:cs="Devanagari MT"/>
                                <w:color w:val="201E1E"/>
                                <w:spacing w:val="-13"/>
                                <w:w w:val="15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Devanagari MT" w:eastAsia="Devanagari MT" w:hAnsi="Devanagari MT" w:cs="Devanagari MT"/>
                                <w:color w:val="201E1E"/>
                                <w:spacing w:val="-44"/>
                                <w:w w:val="102"/>
                                <w:sz w:val="14"/>
                                <w:szCs w:val="14"/>
                              </w:rPr>
                              <w:t>े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926222" id="Textbox 79" o:spid="_x0000_s1086" type="#_x0000_t202" style="position:absolute;margin-left:162.45pt;margin-top:111.45pt;width:16.7pt;height:7.2pt;rotation:-43;z-index:15755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" filled="f" stroked="f">
                <v:textbox inset="0,0,0,0">
                  <w:txbxContent>
                    <w:p w14:paraId="58648726" w14:textId="77777777" w:rsidR="00844D87" w:rsidRDefault="00CE69CC">
                      <w:pPr>
                        <w:spacing w:line="143" w:lineRule="exact"/>
                        <w:rPr>
                          <w:rFonts w:ascii="Devanagari MT" w:eastAsia="Devanagari MT" w:hAnsi="Devanagari MT" w:cs="Devanagari MT"/>
                          <w:sz w:val="14"/>
                          <w:szCs w:val="14"/>
                        </w:rPr>
                      </w:pPr>
                      <w:r>
                        <w:rPr>
                          <w:rFonts w:ascii="Devanagari MT" w:eastAsia="Devanagari MT" w:hAnsi="Devanagari MT" w:cs="Devanagari MT"/>
                          <w:color w:val="201E1E"/>
                          <w:w w:val="154"/>
                          <w:sz w:val="14"/>
                          <w:szCs w:val="14"/>
                        </w:rPr>
                        <w:t>नम</w:t>
                      </w:r>
                      <w:r>
                        <w:rPr>
                          <w:rFonts w:ascii="Devanagari MT" w:eastAsia="Devanagari MT" w:hAnsi="Devanagari MT" w:cs="Devanagari MT"/>
                          <w:color w:val="201E1E"/>
                          <w:spacing w:val="-13"/>
                          <w:w w:val="15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Devanagari MT" w:eastAsia="Devanagari MT" w:hAnsi="Devanagari MT" w:cs="Devanagari MT"/>
                          <w:color w:val="201E1E"/>
                          <w:spacing w:val="-44"/>
                          <w:w w:val="102"/>
                          <w:sz w:val="14"/>
                          <w:szCs w:val="14"/>
                        </w:rPr>
                        <w:t>े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25984A79" w14:textId="77777777" w:rsidR="00844D87" w:rsidRDefault="00844D87">
      <w:pPr>
        <w:pStyle w:val="BodyText"/>
        <w:rPr>
          <w:sz w:val="36"/>
        </w:rPr>
      </w:pPr>
    </w:p>
    <w:p w14:paraId="5E6DC2D3" w14:textId="77777777" w:rsidR="00844D87" w:rsidRDefault="00844D87">
      <w:pPr>
        <w:pStyle w:val="BodyText"/>
        <w:rPr>
          <w:sz w:val="36"/>
        </w:rPr>
      </w:pPr>
    </w:p>
    <w:p w14:paraId="33D7F258" w14:textId="77777777" w:rsidR="00844D87" w:rsidRDefault="00844D87">
      <w:pPr>
        <w:pStyle w:val="BodyText"/>
        <w:rPr>
          <w:sz w:val="36"/>
        </w:rPr>
      </w:pPr>
    </w:p>
    <w:p w14:paraId="7E78DDB3" w14:textId="77777777" w:rsidR="00844D87" w:rsidRDefault="00844D87">
      <w:pPr>
        <w:pStyle w:val="BodyText"/>
        <w:rPr>
          <w:sz w:val="36"/>
        </w:rPr>
      </w:pPr>
    </w:p>
    <w:p w14:paraId="7DDE2405" w14:textId="77777777" w:rsidR="00844D87" w:rsidRDefault="00844D87">
      <w:pPr>
        <w:pStyle w:val="BodyText"/>
        <w:rPr>
          <w:sz w:val="36"/>
        </w:rPr>
      </w:pPr>
    </w:p>
    <w:p w14:paraId="4E18C7BB" w14:textId="77777777" w:rsidR="00844D87" w:rsidRDefault="00844D87">
      <w:pPr>
        <w:pStyle w:val="BodyText"/>
        <w:rPr>
          <w:sz w:val="36"/>
        </w:rPr>
      </w:pPr>
    </w:p>
    <w:p w14:paraId="27B32AC6" w14:textId="77777777" w:rsidR="00844D87" w:rsidRDefault="00844D87">
      <w:pPr>
        <w:pStyle w:val="BodyText"/>
        <w:rPr>
          <w:sz w:val="36"/>
        </w:rPr>
      </w:pPr>
    </w:p>
    <w:p w14:paraId="1F7CBF9B" w14:textId="77777777" w:rsidR="00844D87" w:rsidRDefault="00844D87">
      <w:pPr>
        <w:pStyle w:val="BodyText"/>
        <w:rPr>
          <w:sz w:val="36"/>
        </w:rPr>
      </w:pPr>
    </w:p>
    <w:p w14:paraId="0FCF5057" w14:textId="77777777" w:rsidR="00844D87" w:rsidRDefault="00844D87">
      <w:pPr>
        <w:pStyle w:val="BodyText"/>
        <w:spacing w:before="37"/>
        <w:rPr>
          <w:sz w:val="36"/>
        </w:rPr>
      </w:pPr>
    </w:p>
    <w:p w14:paraId="1F49C178" w14:textId="77777777" w:rsidR="00844D87" w:rsidRDefault="00CE69CC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0" distR="0" simplePos="0" relativeHeight="487447552" behindDoc="1" locked="0" layoutInCell="1" allowOverlap="1" wp14:anchorId="206C49DF" wp14:editId="755ABC10">
                <wp:simplePos x="0" y="0"/>
                <wp:positionH relativeFrom="page">
                  <wp:posOffset>1018670</wp:posOffset>
                </wp:positionH>
                <wp:positionV relativeFrom="paragraph">
                  <wp:posOffset>91409</wp:posOffset>
                </wp:positionV>
                <wp:extent cx="6159500" cy="102235"/>
                <wp:effectExtent l="0" t="0" r="0" b="0"/>
                <wp:wrapNone/>
                <wp:docPr id="80" name="Graphic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500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500" h="102235">
                              <a:moveTo>
                                <a:pt x="6159200" y="0"/>
                              </a:moveTo>
                              <a:lnTo>
                                <a:pt x="0" y="0"/>
                              </a:lnTo>
                              <a:lnTo>
                                <a:pt x="0" y="102008"/>
                              </a:lnTo>
                              <a:lnTo>
                                <a:pt x="6159200" y="102008"/>
                              </a:lnTo>
                              <a:lnTo>
                                <a:pt x="6159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195D71" id="Graphic 80" o:spid="_x0000_s1026" style="position:absolute;margin-left:80.2pt;margin-top:7.2pt;width:485pt;height:8.05pt;z-index:-15868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9500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" path="m6159200,l,,,102008r6159200,l6159200,xe" fillcolor="#a53692" stroked="f">
                <v:path arrowok="t"/>
                <w10:wrap anchorx="page"/>
              </v:shape>
            </w:pict>
          </mc:Fallback>
        </mc:AlternateContent>
      </w:r>
      <w:bookmarkStart w:id="11" w:name="Page_15"/>
      <w:bookmarkEnd w:id="11"/>
      <w:r>
        <w:rPr>
          <w:color w:val="FEFEFE"/>
          <w:spacing w:val="2"/>
          <w:w w:val="80"/>
          <w:shd w:val="clear" w:color="auto" w:fill="A53692"/>
        </w:rPr>
        <w:t>SUPERVISOR</w:t>
      </w:r>
      <w:r>
        <w:rPr>
          <w:color w:val="FEFEFE"/>
          <w:spacing w:val="47"/>
          <w:shd w:val="clear" w:color="auto" w:fill="A53692"/>
        </w:rPr>
        <w:t xml:space="preserve"> </w:t>
      </w:r>
      <w:r>
        <w:rPr>
          <w:color w:val="FEFEFE"/>
          <w:spacing w:val="-2"/>
          <w:w w:val="90"/>
          <w:shd w:val="clear" w:color="auto" w:fill="A53692"/>
        </w:rPr>
        <w:t>CHECKLIST</w:t>
      </w:r>
    </w:p>
    <w:p w14:paraId="6B8FE458" w14:textId="77777777" w:rsidR="00844D87" w:rsidRDefault="00CE69CC">
      <w:pPr>
        <w:pStyle w:val="BodyText"/>
        <w:spacing w:before="184"/>
        <w:ind w:left="125"/>
      </w:pPr>
      <w:r>
        <w:rPr>
          <w:b w:val="0"/>
          <w:noProof/>
          <w:position w:val="3"/>
        </w:rPr>
        <w:drawing>
          <wp:inline distT="0" distB="0" distL="0" distR="0" wp14:anchorId="34ED99AA" wp14:editId="1A2CDF4F">
            <wp:extent cx="59141" cy="59140"/>
            <wp:effectExtent l="0" t="0" r="0" b="0"/>
            <wp:docPr id="81" name="Image 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age 81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1" cy="59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pacing w:val="9"/>
          <w:sz w:val="20"/>
        </w:rPr>
        <w:t xml:space="preserve"> </w:t>
      </w:r>
      <w:r>
        <w:rPr>
          <w:color w:val="373435"/>
          <w:w w:val="85"/>
        </w:rPr>
        <w:t>EXAMS</w:t>
      </w:r>
      <w:r>
        <w:rPr>
          <w:color w:val="373435"/>
          <w:spacing w:val="-1"/>
          <w:w w:val="85"/>
        </w:rPr>
        <w:t xml:space="preserve"> </w:t>
      </w:r>
      <w:r>
        <w:rPr>
          <w:color w:val="373435"/>
          <w:spacing w:val="-2"/>
          <w:w w:val="95"/>
        </w:rPr>
        <w:t>RESOURCES:</w:t>
      </w:r>
    </w:p>
    <w:p w14:paraId="0A37F650" w14:textId="77777777" w:rsidR="00844D87" w:rsidRDefault="00CE69CC">
      <w:pPr>
        <w:spacing w:before="205" w:line="302" w:lineRule="auto"/>
        <w:ind w:left="292" w:hanging="167"/>
        <w:rPr>
          <w:b/>
          <w:sz w:val="24"/>
        </w:rPr>
      </w:pPr>
      <w:r>
        <w:rPr>
          <w:noProof/>
          <w:position w:val="1"/>
        </w:rPr>
        <w:drawing>
          <wp:inline distT="0" distB="0" distL="0" distR="0" wp14:anchorId="467F974A" wp14:editId="27DBD790">
            <wp:extent cx="59141" cy="59141"/>
            <wp:effectExtent l="0" t="0" r="0" b="0"/>
            <wp:docPr id="82" name="Image 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 82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1" cy="59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24"/>
          <w:sz w:val="20"/>
        </w:rPr>
        <w:t xml:space="preserve"> </w:t>
      </w:r>
      <w:r>
        <w:rPr>
          <w:b/>
          <w:color w:val="373435"/>
          <w:w w:val="90"/>
          <w:sz w:val="24"/>
        </w:rPr>
        <w:t>There</w:t>
      </w:r>
      <w:r>
        <w:rPr>
          <w:b/>
          <w:color w:val="373435"/>
          <w:spacing w:val="-8"/>
          <w:w w:val="90"/>
          <w:sz w:val="24"/>
        </w:rPr>
        <w:t xml:space="preserve"> </w:t>
      </w:r>
      <w:r>
        <w:rPr>
          <w:b/>
          <w:color w:val="373435"/>
          <w:w w:val="90"/>
          <w:sz w:val="24"/>
        </w:rPr>
        <w:t>is</w:t>
      </w:r>
      <w:r>
        <w:rPr>
          <w:b/>
          <w:color w:val="373435"/>
          <w:spacing w:val="-8"/>
          <w:w w:val="90"/>
          <w:sz w:val="24"/>
        </w:rPr>
        <w:t xml:space="preserve"> </w:t>
      </w:r>
      <w:r>
        <w:rPr>
          <w:b/>
          <w:color w:val="373435"/>
          <w:w w:val="90"/>
          <w:sz w:val="24"/>
        </w:rPr>
        <w:t>a</w:t>
      </w:r>
      <w:r>
        <w:rPr>
          <w:b/>
          <w:color w:val="373435"/>
          <w:spacing w:val="-8"/>
          <w:w w:val="90"/>
          <w:sz w:val="24"/>
        </w:rPr>
        <w:t xml:space="preserve"> </w:t>
      </w:r>
      <w:r>
        <w:rPr>
          <w:b/>
          <w:color w:val="373435"/>
          <w:w w:val="90"/>
          <w:sz w:val="24"/>
        </w:rPr>
        <w:t>package</w:t>
      </w:r>
      <w:r>
        <w:rPr>
          <w:b/>
          <w:color w:val="373435"/>
          <w:spacing w:val="-8"/>
          <w:w w:val="90"/>
          <w:sz w:val="24"/>
        </w:rPr>
        <w:t xml:space="preserve"> </w:t>
      </w:r>
      <w:r>
        <w:rPr>
          <w:b/>
          <w:color w:val="373435"/>
          <w:w w:val="90"/>
          <w:sz w:val="24"/>
        </w:rPr>
        <w:t>of</w:t>
      </w:r>
      <w:r>
        <w:rPr>
          <w:b/>
          <w:color w:val="373435"/>
          <w:spacing w:val="-8"/>
          <w:w w:val="90"/>
          <w:sz w:val="24"/>
        </w:rPr>
        <w:t xml:space="preserve"> </w:t>
      </w:r>
      <w:r>
        <w:rPr>
          <w:b/>
          <w:color w:val="373435"/>
          <w:w w:val="90"/>
          <w:sz w:val="24"/>
        </w:rPr>
        <w:t>exam</w:t>
      </w:r>
      <w:r>
        <w:rPr>
          <w:b/>
          <w:color w:val="373435"/>
          <w:spacing w:val="-8"/>
          <w:w w:val="90"/>
          <w:sz w:val="24"/>
        </w:rPr>
        <w:t xml:space="preserve"> </w:t>
      </w:r>
      <w:r>
        <w:rPr>
          <w:b/>
          <w:color w:val="373435"/>
          <w:w w:val="90"/>
          <w:sz w:val="24"/>
        </w:rPr>
        <w:t>support</w:t>
      </w:r>
      <w:r>
        <w:rPr>
          <w:b/>
          <w:color w:val="373435"/>
          <w:spacing w:val="-8"/>
          <w:w w:val="90"/>
          <w:sz w:val="24"/>
        </w:rPr>
        <w:t xml:space="preserve"> </w:t>
      </w:r>
      <w:r>
        <w:rPr>
          <w:b/>
          <w:color w:val="373435"/>
          <w:w w:val="90"/>
          <w:sz w:val="24"/>
        </w:rPr>
        <w:t>on</w:t>
      </w:r>
      <w:r>
        <w:rPr>
          <w:b/>
          <w:color w:val="373435"/>
          <w:spacing w:val="-9"/>
          <w:w w:val="90"/>
          <w:sz w:val="24"/>
        </w:rPr>
        <w:t xml:space="preserve"> </w:t>
      </w:r>
      <w:hyperlink r:id="rId11">
        <w:r>
          <w:rPr>
            <w:b/>
            <w:color w:val="0000C4"/>
            <w:w w:val="90"/>
            <w:u w:val="single" w:color="0000C4"/>
          </w:rPr>
          <w:t>https://wessex.hee.nhs.uk/wellbeing-and-support/exam-support/</w:t>
        </w:r>
      </w:hyperlink>
      <w:r>
        <w:rPr>
          <w:b/>
          <w:color w:val="0000C4"/>
          <w:w w:val="90"/>
        </w:rPr>
        <w:t xml:space="preserve"> </w:t>
      </w:r>
      <w:r>
        <w:rPr>
          <w:b/>
          <w:color w:val="373435"/>
          <w:spacing w:val="-6"/>
          <w:sz w:val="24"/>
        </w:rPr>
        <w:t>Especially</w:t>
      </w:r>
      <w:r>
        <w:rPr>
          <w:b/>
          <w:color w:val="373435"/>
          <w:sz w:val="24"/>
        </w:rPr>
        <w:t xml:space="preserve"> </w:t>
      </w:r>
      <w:r>
        <w:rPr>
          <w:b/>
          <w:color w:val="373435"/>
          <w:spacing w:val="-6"/>
          <w:sz w:val="24"/>
        </w:rPr>
        <w:t>to</w:t>
      </w:r>
      <w:r>
        <w:rPr>
          <w:b/>
          <w:color w:val="373435"/>
          <w:spacing w:val="-15"/>
          <w:sz w:val="24"/>
        </w:rPr>
        <w:t xml:space="preserve"> </w:t>
      </w:r>
      <w:r>
        <w:rPr>
          <w:b/>
          <w:color w:val="373435"/>
          <w:spacing w:val="-6"/>
          <w:sz w:val="24"/>
        </w:rPr>
        <w:t>the</w:t>
      </w:r>
      <w:r>
        <w:rPr>
          <w:b/>
          <w:color w:val="373435"/>
          <w:spacing w:val="-15"/>
          <w:sz w:val="24"/>
        </w:rPr>
        <w:t xml:space="preserve"> </w:t>
      </w:r>
      <w:r>
        <w:rPr>
          <w:b/>
          <w:color w:val="373435"/>
          <w:spacing w:val="-6"/>
          <w:sz w:val="24"/>
        </w:rPr>
        <w:t>“GAME</w:t>
      </w:r>
      <w:r>
        <w:rPr>
          <w:b/>
          <w:color w:val="373435"/>
          <w:spacing w:val="-15"/>
          <w:sz w:val="24"/>
        </w:rPr>
        <w:t xml:space="preserve"> </w:t>
      </w:r>
      <w:r>
        <w:rPr>
          <w:b/>
          <w:color w:val="373435"/>
          <w:spacing w:val="-6"/>
          <w:sz w:val="24"/>
        </w:rPr>
        <w:t>PLAN”</w:t>
      </w:r>
    </w:p>
    <w:p w14:paraId="1FF115BC" w14:textId="77777777" w:rsidR="00844D87" w:rsidRDefault="00CE69CC">
      <w:pPr>
        <w:pStyle w:val="BodyText"/>
        <w:spacing w:before="235" w:line="453" w:lineRule="auto"/>
        <w:ind w:left="125" w:right="9155"/>
      </w:pPr>
      <w:r>
        <w:rPr>
          <w:b w:val="0"/>
          <w:noProof/>
          <w:position w:val="3"/>
        </w:rPr>
        <w:drawing>
          <wp:inline distT="0" distB="0" distL="0" distR="0" wp14:anchorId="37E97572" wp14:editId="124B70DB">
            <wp:extent cx="59141" cy="59141"/>
            <wp:effectExtent l="0" t="0" r="0" b="0"/>
            <wp:docPr id="83" name="Image 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Image 83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1" cy="59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pacing w:val="11"/>
          <w:sz w:val="20"/>
        </w:rPr>
        <w:t xml:space="preserve"> </w:t>
      </w:r>
      <w:r>
        <w:rPr>
          <w:color w:val="373435"/>
          <w:w w:val="85"/>
        </w:rPr>
        <w:t>PASS</w:t>
      </w:r>
      <w:r>
        <w:rPr>
          <w:color w:val="373435"/>
          <w:spacing w:val="-7"/>
          <w:w w:val="85"/>
        </w:rPr>
        <w:t xml:space="preserve"> </w:t>
      </w:r>
      <w:r>
        <w:rPr>
          <w:color w:val="373435"/>
          <w:w w:val="85"/>
        </w:rPr>
        <w:t xml:space="preserve">MEDICINE </w:t>
      </w:r>
      <w:r>
        <w:rPr>
          <w:noProof/>
          <w:color w:val="373435"/>
          <w:position w:val="3"/>
        </w:rPr>
        <w:drawing>
          <wp:inline distT="0" distB="0" distL="0" distR="0" wp14:anchorId="73353E3F" wp14:editId="5CA1FC08">
            <wp:extent cx="59141" cy="59141"/>
            <wp:effectExtent l="0" t="0" r="0" b="0"/>
            <wp:docPr id="84" name="Image 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 84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1" cy="59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color w:val="373435"/>
          <w:spacing w:val="-13"/>
        </w:rPr>
        <w:t xml:space="preserve"> </w:t>
      </w:r>
      <w:r>
        <w:rPr>
          <w:color w:val="373435"/>
          <w:spacing w:val="-2"/>
          <w:w w:val="95"/>
        </w:rPr>
        <w:t>GP</w:t>
      </w:r>
      <w:r>
        <w:rPr>
          <w:color w:val="373435"/>
          <w:spacing w:val="-12"/>
          <w:w w:val="95"/>
        </w:rPr>
        <w:t xml:space="preserve"> </w:t>
      </w:r>
      <w:r>
        <w:rPr>
          <w:color w:val="373435"/>
          <w:spacing w:val="-2"/>
          <w:w w:val="95"/>
        </w:rPr>
        <w:t>SELF</w:t>
      </w:r>
      <w:r>
        <w:rPr>
          <w:color w:val="373435"/>
          <w:spacing w:val="-12"/>
          <w:w w:val="95"/>
        </w:rPr>
        <w:t xml:space="preserve"> </w:t>
      </w:r>
      <w:r>
        <w:rPr>
          <w:color w:val="373435"/>
          <w:spacing w:val="-2"/>
          <w:w w:val="95"/>
        </w:rPr>
        <w:t>TEST</w:t>
      </w:r>
    </w:p>
    <w:p w14:paraId="7EDB8963" w14:textId="77777777" w:rsidR="00844D87" w:rsidRDefault="00CE69CC">
      <w:pPr>
        <w:pStyle w:val="BodyText"/>
        <w:spacing w:before="2"/>
        <w:ind w:left="125"/>
      </w:pPr>
      <w:r>
        <w:rPr>
          <w:b w:val="0"/>
          <w:noProof/>
          <w:position w:val="2"/>
        </w:rPr>
        <w:drawing>
          <wp:inline distT="0" distB="0" distL="0" distR="0" wp14:anchorId="4D4EB691" wp14:editId="5FBEB596">
            <wp:extent cx="59141" cy="59140"/>
            <wp:effectExtent l="0" t="0" r="0" b="0"/>
            <wp:docPr id="85" name="Image 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 85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1" cy="59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pacing w:val="80"/>
          <w:sz w:val="20"/>
        </w:rPr>
        <w:t xml:space="preserve"> </w:t>
      </w:r>
      <w:r>
        <w:rPr>
          <w:color w:val="373435"/>
          <w:w w:val="80"/>
        </w:rPr>
        <w:t>RCGP</w:t>
      </w:r>
      <w:r>
        <w:rPr>
          <w:color w:val="373435"/>
          <w:spacing w:val="25"/>
        </w:rPr>
        <w:t xml:space="preserve"> </w:t>
      </w:r>
      <w:r>
        <w:rPr>
          <w:color w:val="373435"/>
          <w:w w:val="80"/>
        </w:rPr>
        <w:t>AKT</w:t>
      </w:r>
      <w:r>
        <w:rPr>
          <w:color w:val="373435"/>
          <w:spacing w:val="25"/>
        </w:rPr>
        <w:t xml:space="preserve"> </w:t>
      </w:r>
      <w:r>
        <w:rPr>
          <w:color w:val="373435"/>
          <w:w w:val="80"/>
        </w:rPr>
        <w:t>Resources/supports:</w:t>
      </w:r>
      <w:r>
        <w:rPr>
          <w:color w:val="373435"/>
          <w:spacing w:val="25"/>
        </w:rPr>
        <w:t xml:space="preserve"> </w:t>
      </w:r>
      <w:r>
        <w:rPr>
          <w:color w:val="373435"/>
          <w:w w:val="80"/>
        </w:rPr>
        <w:t>RCGP</w:t>
      </w:r>
      <w:r>
        <w:rPr>
          <w:color w:val="373435"/>
          <w:spacing w:val="25"/>
        </w:rPr>
        <w:t xml:space="preserve"> </w:t>
      </w:r>
      <w:r>
        <w:rPr>
          <w:color w:val="373435"/>
          <w:w w:val="80"/>
        </w:rPr>
        <w:t>Website</w:t>
      </w:r>
    </w:p>
    <w:p w14:paraId="47328EBB" w14:textId="77777777" w:rsidR="00844D87" w:rsidRDefault="00CE69CC">
      <w:pPr>
        <w:pStyle w:val="BodyText"/>
        <w:spacing w:before="246"/>
        <w:ind w:left="125"/>
      </w:pPr>
      <w:r>
        <w:rPr>
          <w:b w:val="0"/>
          <w:noProof/>
          <w:position w:val="3"/>
        </w:rPr>
        <w:drawing>
          <wp:inline distT="0" distB="0" distL="0" distR="0" wp14:anchorId="32491E53" wp14:editId="3A1D2008">
            <wp:extent cx="59141" cy="59141"/>
            <wp:effectExtent l="0" t="0" r="0" b="0"/>
            <wp:docPr id="86" name="Image 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 86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1" cy="59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pacing w:val="31"/>
          <w:sz w:val="20"/>
        </w:rPr>
        <w:t xml:space="preserve"> </w:t>
      </w:r>
      <w:r>
        <w:rPr>
          <w:color w:val="373435"/>
          <w:w w:val="85"/>
        </w:rPr>
        <w:t>DEANERY EXAMS RESOURCES AND SUPPORT AND PCSE</w:t>
      </w:r>
    </w:p>
    <w:p w14:paraId="799A67D5" w14:textId="77777777" w:rsidR="00844D87" w:rsidRDefault="00844D87">
      <w:pPr>
        <w:pStyle w:val="BodyText"/>
        <w:rPr>
          <w:sz w:val="36"/>
        </w:rPr>
      </w:pPr>
    </w:p>
    <w:p w14:paraId="338E56A8" w14:textId="77777777" w:rsidR="00844D87" w:rsidRDefault="00844D87">
      <w:pPr>
        <w:pStyle w:val="BodyText"/>
        <w:spacing w:before="22"/>
        <w:rPr>
          <w:sz w:val="36"/>
        </w:rPr>
      </w:pPr>
    </w:p>
    <w:p w14:paraId="769F43AB" w14:textId="77777777" w:rsidR="00844D87" w:rsidRDefault="00CE69CC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0" distR="0" simplePos="0" relativeHeight="487447040" behindDoc="1" locked="0" layoutInCell="1" allowOverlap="1" wp14:anchorId="0A62B07F" wp14:editId="0719A699">
                <wp:simplePos x="0" y="0"/>
                <wp:positionH relativeFrom="page">
                  <wp:posOffset>1018670</wp:posOffset>
                </wp:positionH>
                <wp:positionV relativeFrom="paragraph">
                  <wp:posOffset>91247</wp:posOffset>
                </wp:positionV>
                <wp:extent cx="6159500" cy="102235"/>
                <wp:effectExtent l="0" t="0" r="0" b="0"/>
                <wp:wrapNone/>
                <wp:docPr id="87" name="Graphic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500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500" h="102235">
                              <a:moveTo>
                                <a:pt x="6159200" y="0"/>
                              </a:moveTo>
                              <a:lnTo>
                                <a:pt x="0" y="0"/>
                              </a:lnTo>
                              <a:lnTo>
                                <a:pt x="0" y="102010"/>
                              </a:lnTo>
                              <a:lnTo>
                                <a:pt x="6159200" y="102010"/>
                              </a:lnTo>
                              <a:lnTo>
                                <a:pt x="6159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369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B685CD" id="Graphic 87" o:spid="_x0000_s1026" style="position:absolute;margin-left:80.2pt;margin-top:7.2pt;width:485pt;height:8.05pt;z-index:-15869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9500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" path="m6159200,l,,,102010r6159200,l6159200,xe" fillcolor="#a53692" stroked="f">
                <v:path arrowok="t"/>
                <w10:wrap anchorx="page"/>
              </v:shape>
            </w:pict>
          </mc:Fallback>
        </mc:AlternateContent>
      </w:r>
      <w:r>
        <w:rPr>
          <w:color w:val="FEFEFE"/>
          <w:w w:val="80"/>
          <w:shd w:val="clear" w:color="auto" w:fill="A53692"/>
        </w:rPr>
        <w:t>HELPFUL</w:t>
      </w:r>
      <w:r>
        <w:rPr>
          <w:color w:val="FEFEFE"/>
          <w:spacing w:val="33"/>
          <w:shd w:val="clear" w:color="auto" w:fill="A53692"/>
        </w:rPr>
        <w:t xml:space="preserve"> </w:t>
      </w:r>
      <w:r>
        <w:rPr>
          <w:color w:val="FEFEFE"/>
          <w:spacing w:val="-2"/>
          <w:w w:val="90"/>
          <w:shd w:val="clear" w:color="auto" w:fill="A53692"/>
        </w:rPr>
        <w:t>RESOURCES</w:t>
      </w:r>
    </w:p>
    <w:p w14:paraId="56F3F2C0" w14:textId="77777777" w:rsidR="00844D87" w:rsidRDefault="00CE69CC">
      <w:pPr>
        <w:pStyle w:val="BodyText"/>
        <w:spacing w:before="276" w:line="225" w:lineRule="auto"/>
        <w:ind w:left="354" w:right="2960" w:hanging="201"/>
      </w:pPr>
      <w:r>
        <w:rPr>
          <w:b w:val="0"/>
          <w:noProof/>
          <w:position w:val="1"/>
        </w:rPr>
        <w:drawing>
          <wp:inline distT="0" distB="0" distL="0" distR="0" wp14:anchorId="7E18E05E" wp14:editId="1B647D79">
            <wp:extent cx="62689" cy="62691"/>
            <wp:effectExtent l="0" t="0" r="0" b="0"/>
            <wp:docPr id="88" name="Image 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 88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89" cy="62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pacing w:val="15"/>
          <w:sz w:val="20"/>
        </w:rPr>
        <w:t xml:space="preserve"> </w:t>
      </w:r>
      <w:r>
        <w:rPr>
          <w:color w:val="373435"/>
          <w:w w:val="90"/>
        </w:rPr>
        <w:t>Professional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support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can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also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be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accessed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via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the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doctor's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support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 xml:space="preserve">network: </w:t>
      </w:r>
      <w:hyperlink r:id="rId14">
        <w:r>
          <w:rPr>
            <w:color w:val="0000C4"/>
            <w:spacing w:val="-8"/>
            <w:u w:val="single" w:color="0000C4"/>
          </w:rPr>
          <w:t>https://www.dsn.org.uk/professional-support</w:t>
        </w:r>
      </w:hyperlink>
    </w:p>
    <w:p w14:paraId="67B4A4DC" w14:textId="77777777" w:rsidR="00844D87" w:rsidRDefault="00CE69CC">
      <w:pPr>
        <w:pStyle w:val="BodyText"/>
        <w:spacing w:before="153" w:line="225" w:lineRule="auto"/>
        <w:ind w:left="354" w:right="196" w:hanging="201"/>
      </w:pPr>
      <w:r>
        <w:rPr>
          <w:b w:val="0"/>
          <w:noProof/>
          <w:position w:val="1"/>
        </w:rPr>
        <w:drawing>
          <wp:inline distT="0" distB="0" distL="0" distR="0" wp14:anchorId="792E403A" wp14:editId="7E62F6E4">
            <wp:extent cx="62689" cy="62689"/>
            <wp:effectExtent l="0" t="0" r="0" b="0"/>
            <wp:docPr id="89" name="Image 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Image 8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89" cy="62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pacing w:val="52"/>
          <w:sz w:val="20"/>
        </w:rPr>
        <w:t xml:space="preserve"> </w:t>
      </w:r>
      <w:r>
        <w:rPr>
          <w:color w:val="373435"/>
          <w:w w:val="90"/>
        </w:rPr>
        <w:t>The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RCGP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provides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an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overview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of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the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curriculum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and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other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resources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which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could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be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>explored</w:t>
      </w:r>
      <w:r>
        <w:rPr>
          <w:color w:val="373435"/>
          <w:spacing w:val="-8"/>
          <w:w w:val="90"/>
        </w:rPr>
        <w:t xml:space="preserve"> </w:t>
      </w:r>
      <w:r>
        <w:rPr>
          <w:color w:val="373435"/>
          <w:w w:val="90"/>
        </w:rPr>
        <w:t xml:space="preserve">with </w:t>
      </w:r>
      <w:r>
        <w:rPr>
          <w:color w:val="373435"/>
          <w:spacing w:val="-6"/>
        </w:rPr>
        <w:t>the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trainee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to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support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with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identifying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development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areas</w:t>
      </w:r>
      <w:r>
        <w:rPr>
          <w:color w:val="373435"/>
          <w:spacing w:val="-15"/>
        </w:rPr>
        <w:t xml:space="preserve"> </w:t>
      </w:r>
      <w:r>
        <w:rPr>
          <w:color w:val="373435"/>
          <w:spacing w:val="-6"/>
        </w:rPr>
        <w:t>etc.</w:t>
      </w:r>
    </w:p>
    <w:p w14:paraId="18258875" w14:textId="77777777" w:rsidR="00844D87" w:rsidRDefault="00573985">
      <w:pPr>
        <w:pStyle w:val="BodyText"/>
        <w:spacing w:line="260" w:lineRule="exact"/>
        <w:ind w:left="406"/>
      </w:pPr>
      <w:hyperlink r:id="rId16">
        <w:r w:rsidR="00CE69CC">
          <w:rPr>
            <w:color w:val="0000C4"/>
            <w:w w:val="90"/>
            <w:u w:val="single" w:color="0000C4"/>
          </w:rPr>
          <w:t>Https://www.rcgp.org.uk/training-exams/training/gp-curriculum-</w:t>
        </w:r>
        <w:r w:rsidR="00CE69CC">
          <w:rPr>
            <w:color w:val="0000C4"/>
            <w:spacing w:val="-2"/>
            <w:w w:val="90"/>
            <w:u w:val="single" w:color="0000C4"/>
          </w:rPr>
          <w:t>overview.aspx</w:t>
        </w:r>
      </w:hyperlink>
    </w:p>
    <w:p w14:paraId="72F09FA2" w14:textId="77777777" w:rsidR="00844D87" w:rsidRDefault="00CE69CC">
      <w:pPr>
        <w:pStyle w:val="BodyText"/>
        <w:spacing w:before="170" w:line="225" w:lineRule="auto"/>
        <w:ind w:left="406" w:right="3228" w:hanging="253"/>
      </w:pPr>
      <w:r>
        <w:rPr>
          <w:b w:val="0"/>
          <w:noProof/>
          <w:position w:val="1"/>
        </w:rPr>
        <w:drawing>
          <wp:inline distT="0" distB="0" distL="0" distR="0" wp14:anchorId="35A6728E" wp14:editId="4D857073">
            <wp:extent cx="62689" cy="62689"/>
            <wp:effectExtent l="0" t="0" r="0" b="0"/>
            <wp:docPr id="90" name="Image 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 90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89" cy="62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pacing w:val="53"/>
          <w:sz w:val="20"/>
        </w:rPr>
        <w:t xml:space="preserve"> </w:t>
      </w:r>
      <w:r>
        <w:rPr>
          <w:color w:val="373435"/>
          <w:spacing w:val="-8"/>
        </w:rPr>
        <w:t>Information</w:t>
      </w:r>
      <w:r>
        <w:rPr>
          <w:color w:val="373435"/>
          <w:spacing w:val="-14"/>
        </w:rPr>
        <w:t xml:space="preserve"> </w:t>
      </w:r>
      <w:r>
        <w:rPr>
          <w:color w:val="373435"/>
          <w:spacing w:val="-8"/>
        </w:rPr>
        <w:t>about</w:t>
      </w:r>
      <w:r>
        <w:rPr>
          <w:color w:val="373435"/>
          <w:spacing w:val="-14"/>
        </w:rPr>
        <w:t xml:space="preserve"> </w:t>
      </w:r>
      <w:r>
        <w:rPr>
          <w:color w:val="373435"/>
          <w:spacing w:val="-8"/>
        </w:rPr>
        <w:t>the</w:t>
      </w:r>
      <w:r>
        <w:rPr>
          <w:color w:val="373435"/>
          <w:spacing w:val="-14"/>
        </w:rPr>
        <w:t xml:space="preserve"> </w:t>
      </w:r>
      <w:r>
        <w:rPr>
          <w:color w:val="373435"/>
          <w:spacing w:val="-8"/>
        </w:rPr>
        <w:t>ARCP</w:t>
      </w:r>
      <w:r>
        <w:rPr>
          <w:color w:val="373435"/>
          <w:spacing w:val="-14"/>
        </w:rPr>
        <w:t xml:space="preserve"> </w:t>
      </w:r>
      <w:r>
        <w:rPr>
          <w:color w:val="373435"/>
          <w:spacing w:val="-8"/>
        </w:rPr>
        <w:t>can</w:t>
      </w:r>
      <w:r>
        <w:rPr>
          <w:color w:val="373435"/>
          <w:spacing w:val="-14"/>
        </w:rPr>
        <w:t xml:space="preserve"> </w:t>
      </w:r>
      <w:r>
        <w:rPr>
          <w:color w:val="373435"/>
          <w:spacing w:val="-8"/>
        </w:rPr>
        <w:t>be</w:t>
      </w:r>
      <w:r>
        <w:rPr>
          <w:color w:val="373435"/>
          <w:spacing w:val="-14"/>
        </w:rPr>
        <w:t xml:space="preserve"> </w:t>
      </w:r>
      <w:r>
        <w:rPr>
          <w:color w:val="373435"/>
          <w:spacing w:val="-8"/>
        </w:rPr>
        <w:t>found</w:t>
      </w:r>
      <w:r>
        <w:rPr>
          <w:color w:val="373435"/>
          <w:spacing w:val="-14"/>
        </w:rPr>
        <w:t xml:space="preserve"> </w:t>
      </w:r>
      <w:r>
        <w:rPr>
          <w:color w:val="373435"/>
          <w:spacing w:val="-8"/>
        </w:rPr>
        <w:t xml:space="preserve">here: </w:t>
      </w:r>
      <w:hyperlink r:id="rId17">
        <w:r>
          <w:rPr>
            <w:color w:val="0000C4"/>
            <w:spacing w:val="-2"/>
            <w:w w:val="85"/>
            <w:u w:val="single" w:color="0000C4"/>
          </w:rPr>
          <w:t>https://wessex.hee.nhs.uk/academic-training/academic-arcp-information/</w:t>
        </w:r>
      </w:hyperlink>
    </w:p>
    <w:p w14:paraId="1428ED5C" w14:textId="77777777" w:rsidR="00844D87" w:rsidRDefault="00CE69CC">
      <w:pPr>
        <w:pStyle w:val="BodyText"/>
        <w:spacing w:before="182" w:line="225" w:lineRule="auto"/>
        <w:ind w:left="406" w:right="4056" w:hanging="53"/>
      </w:pPr>
      <w:r>
        <w:rPr>
          <w:color w:val="373435"/>
          <w:w w:val="90"/>
        </w:rPr>
        <w:t>Wessex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provide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enhanced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learning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opportunities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>for</w:t>
      </w:r>
      <w:r>
        <w:rPr>
          <w:color w:val="373435"/>
          <w:spacing w:val="-11"/>
          <w:w w:val="90"/>
        </w:rPr>
        <w:t xml:space="preserve"> </w:t>
      </w:r>
      <w:r>
        <w:rPr>
          <w:color w:val="373435"/>
          <w:w w:val="90"/>
        </w:rPr>
        <w:t>GP</w:t>
      </w:r>
      <w:r>
        <w:rPr>
          <w:color w:val="373435"/>
          <w:spacing w:val="-10"/>
          <w:w w:val="90"/>
        </w:rPr>
        <w:t xml:space="preserve"> </w:t>
      </w:r>
      <w:r>
        <w:rPr>
          <w:color w:val="373435"/>
          <w:w w:val="90"/>
        </w:rPr>
        <w:t xml:space="preserve">trainees: </w:t>
      </w:r>
      <w:hyperlink r:id="rId18">
        <w:r>
          <w:rPr>
            <w:color w:val="0000C4"/>
            <w:spacing w:val="-2"/>
            <w:w w:val="90"/>
            <w:u w:val="single" w:color="0000C4"/>
          </w:rPr>
          <w:t>https://wessex.hee.nhs.uk/general-practice/gp-training/</w:t>
        </w:r>
      </w:hyperlink>
    </w:p>
    <w:p w14:paraId="01269E4B" w14:textId="77777777" w:rsidR="00844D87" w:rsidRDefault="00CE69CC">
      <w:pPr>
        <w:pStyle w:val="BodyText"/>
        <w:spacing w:before="114" w:line="267" w:lineRule="exact"/>
        <w:ind w:left="330"/>
      </w:pPr>
      <w:r>
        <w:rPr>
          <w:color w:val="373435"/>
          <w:w w:val="85"/>
        </w:rPr>
        <w:t>Learning</w:t>
      </w:r>
      <w:r>
        <w:rPr>
          <w:color w:val="373435"/>
          <w:spacing w:val="39"/>
        </w:rPr>
        <w:t xml:space="preserve"> </w:t>
      </w:r>
      <w:r>
        <w:rPr>
          <w:color w:val="373435"/>
          <w:w w:val="85"/>
        </w:rPr>
        <w:t>events</w:t>
      </w:r>
      <w:r>
        <w:rPr>
          <w:color w:val="373435"/>
          <w:spacing w:val="40"/>
        </w:rPr>
        <w:t xml:space="preserve"> </w:t>
      </w:r>
      <w:r>
        <w:rPr>
          <w:color w:val="373435"/>
          <w:w w:val="85"/>
        </w:rPr>
        <w:t>can</w:t>
      </w:r>
      <w:r>
        <w:rPr>
          <w:color w:val="373435"/>
          <w:spacing w:val="40"/>
        </w:rPr>
        <w:t xml:space="preserve"> </w:t>
      </w:r>
      <w:r>
        <w:rPr>
          <w:color w:val="373435"/>
          <w:w w:val="85"/>
        </w:rPr>
        <w:t>also</w:t>
      </w:r>
      <w:r>
        <w:rPr>
          <w:color w:val="373435"/>
          <w:spacing w:val="40"/>
        </w:rPr>
        <w:t xml:space="preserve"> </w:t>
      </w:r>
      <w:r>
        <w:rPr>
          <w:color w:val="373435"/>
          <w:w w:val="85"/>
        </w:rPr>
        <w:t>be</w:t>
      </w:r>
      <w:r>
        <w:rPr>
          <w:color w:val="373435"/>
          <w:spacing w:val="39"/>
        </w:rPr>
        <w:t xml:space="preserve"> </w:t>
      </w:r>
      <w:r>
        <w:rPr>
          <w:color w:val="373435"/>
          <w:w w:val="85"/>
        </w:rPr>
        <w:t>found</w:t>
      </w:r>
      <w:r>
        <w:rPr>
          <w:color w:val="373435"/>
          <w:spacing w:val="40"/>
        </w:rPr>
        <w:t xml:space="preserve"> </w:t>
      </w:r>
      <w:r>
        <w:rPr>
          <w:color w:val="373435"/>
          <w:w w:val="85"/>
        </w:rPr>
        <w:t>here:</w:t>
      </w:r>
      <w:r>
        <w:rPr>
          <w:color w:val="373435"/>
          <w:spacing w:val="38"/>
        </w:rPr>
        <w:t xml:space="preserve"> </w:t>
      </w:r>
      <w:hyperlink r:id="rId19">
        <w:r>
          <w:rPr>
            <w:color w:val="0000C4"/>
            <w:w w:val="85"/>
            <w:u w:val="single" w:color="0000C4"/>
          </w:rPr>
          <w:t>https://www.rcgp.org.uk/courses-and-</w:t>
        </w:r>
        <w:r>
          <w:rPr>
            <w:color w:val="0000C4"/>
            <w:spacing w:val="-2"/>
            <w:w w:val="85"/>
            <w:u w:val="single" w:color="0000C4"/>
          </w:rPr>
          <w:t>events/</w:t>
        </w:r>
      </w:hyperlink>
    </w:p>
    <w:p w14:paraId="41935BBE" w14:textId="77777777" w:rsidR="00844D87" w:rsidRDefault="00573985">
      <w:pPr>
        <w:pStyle w:val="BodyText"/>
        <w:spacing w:before="5" w:line="225" w:lineRule="auto"/>
        <w:ind w:left="330" w:right="196"/>
      </w:pPr>
      <w:hyperlink r:id="rId20">
        <w:r w:rsidR="00CE69CC">
          <w:rPr>
            <w:color w:val="0000C4"/>
            <w:w w:val="85"/>
            <w:u w:val="single" w:color="0000C4"/>
          </w:rPr>
          <w:t>events-search-results.aspx?f=wessex%20faculty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-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these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could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be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explored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with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the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trainee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to</w:t>
        </w:r>
        <w:r w:rsidR="00CE69CC">
          <w:rPr>
            <w:color w:val="0000C4"/>
            <w:spacing w:val="32"/>
            <w:u w:val="single" w:color="0000C4"/>
          </w:rPr>
          <w:t xml:space="preserve"> </w:t>
        </w:r>
        <w:r w:rsidR="00CE69CC">
          <w:rPr>
            <w:color w:val="0000C4"/>
            <w:w w:val="85"/>
            <w:u w:val="single" w:color="0000C4"/>
          </w:rPr>
          <w:t>identify</w:t>
        </w:r>
      </w:hyperlink>
      <w:r w:rsidR="00CE69CC">
        <w:rPr>
          <w:color w:val="0000C4"/>
          <w:w w:val="85"/>
        </w:rPr>
        <w:t xml:space="preserve"> </w:t>
      </w:r>
      <w:hyperlink r:id="rId21">
        <w:r w:rsidR="00CE69CC">
          <w:rPr>
            <w:color w:val="0000C4"/>
            <w:w w:val="95"/>
            <w:u w:val="single" w:color="0000C4"/>
          </w:rPr>
          <w:t>any relevant opportunities.</w:t>
        </w:r>
      </w:hyperlink>
    </w:p>
    <w:p w14:paraId="4D336037" w14:textId="77777777" w:rsidR="00844D87" w:rsidRDefault="00CE69CC">
      <w:pPr>
        <w:pStyle w:val="BodyText"/>
        <w:spacing w:before="163" w:line="225" w:lineRule="auto"/>
        <w:ind w:left="330" w:right="2952"/>
      </w:pPr>
      <w:r>
        <w:rPr>
          <w:color w:val="373435"/>
          <w:spacing w:val="-8"/>
        </w:rPr>
        <w:t>Information</w:t>
      </w:r>
      <w:r>
        <w:rPr>
          <w:color w:val="373435"/>
          <w:spacing w:val="-11"/>
        </w:rPr>
        <w:t xml:space="preserve"> </w:t>
      </w:r>
      <w:r>
        <w:rPr>
          <w:color w:val="373435"/>
          <w:spacing w:val="-8"/>
        </w:rPr>
        <w:t>regarding</w:t>
      </w:r>
      <w:r>
        <w:rPr>
          <w:color w:val="373435"/>
          <w:spacing w:val="-11"/>
        </w:rPr>
        <w:t xml:space="preserve"> </w:t>
      </w:r>
      <w:r>
        <w:rPr>
          <w:color w:val="373435"/>
          <w:spacing w:val="-8"/>
        </w:rPr>
        <w:t>study</w:t>
      </w:r>
      <w:r>
        <w:rPr>
          <w:color w:val="373435"/>
          <w:spacing w:val="-11"/>
        </w:rPr>
        <w:t xml:space="preserve"> </w:t>
      </w:r>
      <w:r>
        <w:rPr>
          <w:color w:val="373435"/>
          <w:spacing w:val="-8"/>
        </w:rPr>
        <w:t>leave</w:t>
      </w:r>
      <w:r>
        <w:rPr>
          <w:color w:val="373435"/>
          <w:spacing w:val="-11"/>
        </w:rPr>
        <w:t xml:space="preserve"> </w:t>
      </w:r>
      <w:r>
        <w:rPr>
          <w:color w:val="373435"/>
          <w:spacing w:val="-8"/>
        </w:rPr>
        <w:t>can</w:t>
      </w:r>
      <w:r>
        <w:rPr>
          <w:color w:val="373435"/>
          <w:spacing w:val="-11"/>
        </w:rPr>
        <w:t xml:space="preserve"> </w:t>
      </w:r>
      <w:r>
        <w:rPr>
          <w:color w:val="373435"/>
          <w:spacing w:val="-8"/>
        </w:rPr>
        <w:t>be</w:t>
      </w:r>
      <w:r>
        <w:rPr>
          <w:color w:val="373435"/>
          <w:spacing w:val="-11"/>
        </w:rPr>
        <w:t xml:space="preserve"> </w:t>
      </w:r>
      <w:r>
        <w:rPr>
          <w:color w:val="373435"/>
          <w:spacing w:val="-8"/>
        </w:rPr>
        <w:t>found</w:t>
      </w:r>
      <w:r>
        <w:rPr>
          <w:color w:val="373435"/>
          <w:spacing w:val="-11"/>
        </w:rPr>
        <w:t xml:space="preserve"> </w:t>
      </w:r>
      <w:r>
        <w:rPr>
          <w:color w:val="373435"/>
          <w:spacing w:val="-8"/>
        </w:rPr>
        <w:t xml:space="preserve">here: </w:t>
      </w:r>
      <w:hyperlink r:id="rId22">
        <w:r>
          <w:rPr>
            <w:color w:val="0000C4"/>
            <w:spacing w:val="-2"/>
            <w:w w:val="90"/>
            <w:u w:val="single" w:color="0000C4"/>
          </w:rPr>
          <w:t>https://wessex.hee.nhs.uk/trainee-information/trainee-journey/study-leave/;</w:t>
        </w:r>
      </w:hyperlink>
      <w:r>
        <w:rPr>
          <w:color w:val="0000C4"/>
          <w:spacing w:val="-2"/>
          <w:w w:val="90"/>
        </w:rPr>
        <w:t xml:space="preserve"> </w:t>
      </w:r>
      <w:hyperlink r:id="rId23">
        <w:r>
          <w:rPr>
            <w:color w:val="0000C4"/>
            <w:spacing w:val="-4"/>
            <w:u w:val="single" w:color="0000C4"/>
          </w:rPr>
          <w:t>www.bradfordvts.co.uk/mrcgp/eportfolio</w:t>
        </w:r>
      </w:hyperlink>
    </w:p>
    <w:sectPr w:rsidR="00844D87">
      <w:footerReference w:type="default" r:id="rId24"/>
      <w:pgSz w:w="11910" w:h="16840"/>
      <w:pgMar w:top="320" w:right="440" w:bottom="700" w:left="360" w:header="0" w:footer="51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A9FE98" w14:textId="77777777" w:rsidR="00573985" w:rsidRDefault="00573985">
      <w:r>
        <w:separator/>
      </w:r>
    </w:p>
  </w:endnote>
  <w:endnote w:type="continuationSeparator" w:id="0">
    <w:p w14:paraId="09601409" w14:textId="77777777" w:rsidR="00573985" w:rsidRDefault="00573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明朝 ProN W3">
    <w:altName w:val="Yu Gothic"/>
    <w:charset w:val="80"/>
    <w:family w:val="roman"/>
    <w:pitch w:val="variable"/>
    <w:sig w:usb0="E00002FF" w:usb1="7AC7FFFF" w:usb2="00000012" w:usb3="00000000" w:csb0="0002000D" w:csb1="00000000"/>
  </w:font>
  <w:font w:name="Devanagari MT">
    <w:altName w:val="Mangal"/>
    <w:charset w:val="00"/>
    <w:family w:val="auto"/>
    <w:pitch w:val="variable"/>
    <w:sig w:usb0="80008003" w:usb1="1000C0C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672209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A7395C0" w14:textId="77777777" w:rsidR="006E43B0" w:rsidRDefault="006E43B0" w:rsidP="005E5C5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F44C754" w14:textId="77777777" w:rsidR="006E43B0" w:rsidRDefault="006E43B0" w:rsidP="006E43B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49160799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D697897" w14:textId="77777777" w:rsidR="006E43B0" w:rsidRDefault="006E43B0" w:rsidP="005E5C5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024428CD" w14:textId="77777777" w:rsidR="00844D87" w:rsidRDefault="00CE69CC" w:rsidP="006E43B0">
    <w:pPr>
      <w:pStyle w:val="BodyText"/>
      <w:spacing w:line="14" w:lineRule="auto"/>
      <w:ind w:right="360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22976" behindDoc="1" locked="0" layoutInCell="1" allowOverlap="1" wp14:anchorId="06D7DF42" wp14:editId="229C8B65">
              <wp:simplePos x="0" y="0"/>
              <wp:positionH relativeFrom="page">
                <wp:posOffset>0</wp:posOffset>
              </wp:positionH>
              <wp:positionV relativeFrom="page">
                <wp:posOffset>10236234</wp:posOffset>
              </wp:positionV>
              <wp:extent cx="7557770" cy="45593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57770" cy="45593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557770" h="455930">
                            <a:moveTo>
                              <a:pt x="0" y="169410"/>
                            </a:moveTo>
                            <a:lnTo>
                              <a:pt x="0" y="455765"/>
                            </a:lnTo>
                            <a:lnTo>
                              <a:pt x="7557433" y="455765"/>
                            </a:lnTo>
                            <a:lnTo>
                              <a:pt x="7557433" y="348488"/>
                            </a:lnTo>
                            <a:lnTo>
                              <a:pt x="4869003" y="348488"/>
                            </a:lnTo>
                            <a:lnTo>
                              <a:pt x="4815354" y="348459"/>
                            </a:lnTo>
                            <a:lnTo>
                              <a:pt x="4762862" y="347675"/>
                            </a:lnTo>
                            <a:lnTo>
                              <a:pt x="4711642" y="346200"/>
                            </a:lnTo>
                            <a:lnTo>
                              <a:pt x="4661809" y="344098"/>
                            </a:lnTo>
                            <a:lnTo>
                              <a:pt x="4613480" y="341433"/>
                            </a:lnTo>
                            <a:lnTo>
                              <a:pt x="4566769" y="338267"/>
                            </a:lnTo>
                            <a:lnTo>
                              <a:pt x="4521793" y="334665"/>
                            </a:lnTo>
                            <a:lnTo>
                              <a:pt x="4478667" y="330691"/>
                            </a:lnTo>
                            <a:lnTo>
                              <a:pt x="4437507" y="326407"/>
                            </a:lnTo>
                            <a:lnTo>
                              <a:pt x="4379437" y="319449"/>
                            </a:lnTo>
                            <a:lnTo>
                              <a:pt x="4358388" y="316425"/>
                            </a:lnTo>
                            <a:lnTo>
                              <a:pt x="942852" y="316425"/>
                            </a:lnTo>
                            <a:lnTo>
                              <a:pt x="892725" y="315917"/>
                            </a:lnTo>
                            <a:lnTo>
                              <a:pt x="842316" y="314743"/>
                            </a:lnTo>
                            <a:lnTo>
                              <a:pt x="792002" y="312922"/>
                            </a:lnTo>
                            <a:lnTo>
                              <a:pt x="742158" y="310473"/>
                            </a:lnTo>
                            <a:lnTo>
                              <a:pt x="693160" y="307416"/>
                            </a:lnTo>
                            <a:lnTo>
                              <a:pt x="645386" y="303769"/>
                            </a:lnTo>
                            <a:lnTo>
                              <a:pt x="592654" y="298911"/>
                            </a:lnTo>
                            <a:lnTo>
                              <a:pt x="541906" y="293368"/>
                            </a:lnTo>
                            <a:lnTo>
                              <a:pt x="493038" y="287198"/>
                            </a:lnTo>
                            <a:lnTo>
                              <a:pt x="445942" y="280457"/>
                            </a:lnTo>
                            <a:lnTo>
                              <a:pt x="400514" y="273205"/>
                            </a:lnTo>
                            <a:lnTo>
                              <a:pt x="356649" y="265498"/>
                            </a:lnTo>
                            <a:lnTo>
                              <a:pt x="314239" y="257395"/>
                            </a:lnTo>
                            <a:lnTo>
                              <a:pt x="266426" y="247471"/>
                            </a:lnTo>
                            <a:lnTo>
                              <a:pt x="220062" y="236886"/>
                            </a:lnTo>
                            <a:lnTo>
                              <a:pt x="174757" y="225443"/>
                            </a:lnTo>
                            <a:lnTo>
                              <a:pt x="130122" y="212941"/>
                            </a:lnTo>
                            <a:lnTo>
                              <a:pt x="85766" y="199181"/>
                            </a:lnTo>
                            <a:lnTo>
                              <a:pt x="41299" y="183965"/>
                            </a:lnTo>
                            <a:lnTo>
                              <a:pt x="7505" y="171808"/>
                            </a:lnTo>
                            <a:lnTo>
                              <a:pt x="0" y="169410"/>
                            </a:lnTo>
                            <a:close/>
                          </a:path>
                          <a:path w="7557770" h="455930">
                            <a:moveTo>
                              <a:pt x="6780229" y="39680"/>
                            </a:moveTo>
                            <a:lnTo>
                              <a:pt x="6730614" y="40030"/>
                            </a:lnTo>
                            <a:lnTo>
                              <a:pt x="6680992" y="41436"/>
                            </a:lnTo>
                            <a:lnTo>
                              <a:pt x="6631823" y="43728"/>
                            </a:lnTo>
                            <a:lnTo>
                              <a:pt x="6583566" y="46733"/>
                            </a:lnTo>
                            <a:lnTo>
                              <a:pt x="6536681" y="50281"/>
                            </a:lnTo>
                            <a:lnTo>
                              <a:pt x="6491630" y="54199"/>
                            </a:lnTo>
                            <a:lnTo>
                              <a:pt x="6402095" y="63259"/>
                            </a:lnTo>
                            <a:lnTo>
                              <a:pt x="6357384" y="68646"/>
                            </a:lnTo>
                            <a:lnTo>
                              <a:pt x="6313051" y="74887"/>
                            </a:lnTo>
                            <a:lnTo>
                              <a:pt x="6267415" y="82390"/>
                            </a:lnTo>
                            <a:lnTo>
                              <a:pt x="6218790" y="91562"/>
                            </a:lnTo>
                            <a:lnTo>
                              <a:pt x="6165493" y="102811"/>
                            </a:lnTo>
                            <a:lnTo>
                              <a:pt x="6121660" y="112796"/>
                            </a:lnTo>
                            <a:lnTo>
                              <a:pt x="6074865" y="123997"/>
                            </a:lnTo>
                            <a:lnTo>
                              <a:pt x="5974831" y="149323"/>
                            </a:lnTo>
                            <a:lnTo>
                              <a:pt x="5870283" y="177341"/>
                            </a:lnTo>
                            <a:lnTo>
                              <a:pt x="5616336" y="249798"/>
                            </a:lnTo>
                            <a:lnTo>
                              <a:pt x="5566795" y="263398"/>
                            </a:lnTo>
                            <a:lnTo>
                              <a:pt x="5516643" y="276352"/>
                            </a:lnTo>
                            <a:lnTo>
                              <a:pt x="5465398" y="288509"/>
                            </a:lnTo>
                            <a:lnTo>
                              <a:pt x="5412576" y="299722"/>
                            </a:lnTo>
                            <a:lnTo>
                              <a:pt x="5357696" y="309840"/>
                            </a:lnTo>
                            <a:lnTo>
                              <a:pt x="5312069" y="317064"/>
                            </a:lnTo>
                            <a:lnTo>
                              <a:pt x="5265063" y="323506"/>
                            </a:lnTo>
                            <a:lnTo>
                              <a:pt x="5216925" y="329180"/>
                            </a:lnTo>
                            <a:lnTo>
                              <a:pt x="5167901" y="334099"/>
                            </a:lnTo>
                            <a:lnTo>
                              <a:pt x="5118240" y="338275"/>
                            </a:lnTo>
                            <a:lnTo>
                              <a:pt x="5068188" y="341723"/>
                            </a:lnTo>
                            <a:lnTo>
                              <a:pt x="5017991" y="344455"/>
                            </a:lnTo>
                            <a:lnTo>
                              <a:pt x="4967897" y="346484"/>
                            </a:lnTo>
                            <a:lnTo>
                              <a:pt x="4918152" y="347824"/>
                            </a:lnTo>
                            <a:lnTo>
                              <a:pt x="4869003" y="348488"/>
                            </a:lnTo>
                            <a:lnTo>
                              <a:pt x="7557433" y="348488"/>
                            </a:lnTo>
                            <a:lnTo>
                              <a:pt x="7557433" y="164822"/>
                            </a:lnTo>
                            <a:lnTo>
                              <a:pt x="7399760" y="123234"/>
                            </a:lnTo>
                            <a:lnTo>
                              <a:pt x="7345714" y="109850"/>
                            </a:lnTo>
                            <a:lnTo>
                              <a:pt x="7295190" y="98236"/>
                            </a:lnTo>
                            <a:lnTo>
                              <a:pt x="7247031" y="88137"/>
                            </a:lnTo>
                            <a:lnTo>
                              <a:pt x="7200076" y="79299"/>
                            </a:lnTo>
                            <a:lnTo>
                              <a:pt x="7153167" y="71469"/>
                            </a:lnTo>
                            <a:lnTo>
                              <a:pt x="7105143" y="64391"/>
                            </a:lnTo>
                            <a:lnTo>
                              <a:pt x="7055083" y="57885"/>
                            </a:lnTo>
                            <a:lnTo>
                              <a:pt x="7003021" y="52074"/>
                            </a:lnTo>
                            <a:lnTo>
                              <a:pt x="6949232" y="47153"/>
                            </a:lnTo>
                            <a:lnTo>
                              <a:pt x="6893988" y="43317"/>
                            </a:lnTo>
                            <a:lnTo>
                              <a:pt x="6837563" y="40761"/>
                            </a:lnTo>
                            <a:lnTo>
                              <a:pt x="6780229" y="39680"/>
                            </a:lnTo>
                            <a:close/>
                          </a:path>
                          <a:path w="7557770" h="455930">
                            <a:moveTo>
                              <a:pt x="2777699" y="0"/>
                            </a:moveTo>
                            <a:lnTo>
                              <a:pt x="2727475" y="880"/>
                            </a:lnTo>
                            <a:lnTo>
                              <a:pt x="2679359" y="2591"/>
                            </a:lnTo>
                            <a:lnTo>
                              <a:pt x="2633015" y="4968"/>
                            </a:lnTo>
                            <a:lnTo>
                              <a:pt x="2588111" y="7847"/>
                            </a:lnTo>
                            <a:lnTo>
                              <a:pt x="2537086" y="11704"/>
                            </a:lnTo>
                            <a:lnTo>
                              <a:pt x="2486981" y="16251"/>
                            </a:lnTo>
                            <a:lnTo>
                              <a:pt x="2437211" y="21719"/>
                            </a:lnTo>
                            <a:lnTo>
                              <a:pt x="2387191" y="28337"/>
                            </a:lnTo>
                            <a:lnTo>
                              <a:pt x="2336335" y="36334"/>
                            </a:lnTo>
                            <a:lnTo>
                              <a:pt x="2284059" y="45941"/>
                            </a:lnTo>
                            <a:lnTo>
                              <a:pt x="2237808" y="55575"/>
                            </a:lnTo>
                            <a:lnTo>
                              <a:pt x="2190521" y="66358"/>
                            </a:lnTo>
                            <a:lnTo>
                              <a:pt x="2142637" y="78088"/>
                            </a:lnTo>
                            <a:lnTo>
                              <a:pt x="2094596" y="90560"/>
                            </a:lnTo>
                            <a:lnTo>
                              <a:pt x="2046836" y="103574"/>
                            </a:lnTo>
                            <a:lnTo>
                              <a:pt x="1999797" y="116925"/>
                            </a:lnTo>
                            <a:lnTo>
                              <a:pt x="1953917" y="130412"/>
                            </a:lnTo>
                            <a:lnTo>
                              <a:pt x="1710713" y="205699"/>
                            </a:lnTo>
                            <a:lnTo>
                              <a:pt x="1664916" y="219299"/>
                            </a:lnTo>
                            <a:lnTo>
                              <a:pt x="1619286" y="232176"/>
                            </a:lnTo>
                            <a:lnTo>
                              <a:pt x="1573489" y="244287"/>
                            </a:lnTo>
                            <a:lnTo>
                              <a:pt x="1527191" y="255600"/>
                            </a:lnTo>
                            <a:lnTo>
                              <a:pt x="1480057" y="266085"/>
                            </a:lnTo>
                            <a:lnTo>
                              <a:pt x="1431752" y="275712"/>
                            </a:lnTo>
                            <a:lnTo>
                              <a:pt x="1381942" y="284449"/>
                            </a:lnTo>
                            <a:lnTo>
                              <a:pt x="1337817" y="291203"/>
                            </a:lnTo>
                            <a:lnTo>
                              <a:pt x="1292270" y="297241"/>
                            </a:lnTo>
                            <a:lnTo>
                              <a:pt x="1245208" y="302529"/>
                            </a:lnTo>
                            <a:lnTo>
                              <a:pt x="1196630" y="307020"/>
                            </a:lnTo>
                            <a:lnTo>
                              <a:pt x="1146397" y="310682"/>
                            </a:lnTo>
                            <a:lnTo>
                              <a:pt x="1094462" y="313476"/>
                            </a:lnTo>
                            <a:lnTo>
                              <a:pt x="1040756" y="315362"/>
                            </a:lnTo>
                            <a:lnTo>
                              <a:pt x="992321" y="316246"/>
                            </a:lnTo>
                            <a:lnTo>
                              <a:pt x="942852" y="316425"/>
                            </a:lnTo>
                            <a:lnTo>
                              <a:pt x="4358388" y="316425"/>
                            </a:lnTo>
                            <a:lnTo>
                              <a:pt x="4272426" y="302526"/>
                            </a:lnTo>
                            <a:lnTo>
                              <a:pt x="4221055" y="291891"/>
                            </a:lnTo>
                            <a:lnTo>
                              <a:pt x="4169451" y="279352"/>
                            </a:lnTo>
                            <a:lnTo>
                              <a:pt x="4116398" y="264573"/>
                            </a:lnTo>
                            <a:lnTo>
                              <a:pt x="4069033" y="249976"/>
                            </a:lnTo>
                            <a:lnTo>
                              <a:pt x="4020088" y="233919"/>
                            </a:lnTo>
                            <a:lnTo>
                              <a:pt x="3816239" y="163804"/>
                            </a:lnTo>
                            <a:lnTo>
                              <a:pt x="3765189" y="146975"/>
                            </a:lnTo>
                            <a:lnTo>
                              <a:pt x="3720999" y="133121"/>
                            </a:lnTo>
                            <a:lnTo>
                              <a:pt x="3676974" y="120088"/>
                            </a:lnTo>
                            <a:lnTo>
                              <a:pt x="3632714" y="107817"/>
                            </a:lnTo>
                            <a:lnTo>
                              <a:pt x="3587819" y="96252"/>
                            </a:lnTo>
                            <a:lnTo>
                              <a:pt x="3541889" y="85334"/>
                            </a:lnTo>
                            <a:lnTo>
                              <a:pt x="3494525" y="75004"/>
                            </a:lnTo>
                            <a:lnTo>
                              <a:pt x="3445326" y="65205"/>
                            </a:lnTo>
                            <a:lnTo>
                              <a:pt x="3393893" y="55878"/>
                            </a:lnTo>
                            <a:lnTo>
                              <a:pt x="3346100" y="47954"/>
                            </a:lnTo>
                            <a:lnTo>
                              <a:pt x="3296690" y="40422"/>
                            </a:lnTo>
                            <a:lnTo>
                              <a:pt x="3246123" y="33344"/>
                            </a:lnTo>
                            <a:lnTo>
                              <a:pt x="3194863" y="26784"/>
                            </a:lnTo>
                            <a:lnTo>
                              <a:pt x="3143371" y="20807"/>
                            </a:lnTo>
                            <a:lnTo>
                              <a:pt x="3092111" y="15474"/>
                            </a:lnTo>
                            <a:lnTo>
                              <a:pt x="3041545" y="10850"/>
                            </a:lnTo>
                            <a:lnTo>
                              <a:pt x="2992134" y="6999"/>
                            </a:lnTo>
                            <a:lnTo>
                              <a:pt x="2944342" y="3983"/>
                            </a:lnTo>
                            <a:lnTo>
                              <a:pt x="2885798" y="1387"/>
                            </a:lnTo>
                            <a:lnTo>
                              <a:pt x="2830362" y="114"/>
                            </a:lnTo>
                            <a:lnTo>
                              <a:pt x="2777699" y="0"/>
                            </a:lnTo>
                            <a:close/>
                          </a:path>
                        </a:pathLst>
                      </a:custGeom>
                      <a:solidFill>
                        <a:srgbClr val="A5369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F2A3626" id="Graphic 1" o:spid="_x0000_s1026" style="position:absolute;margin-left:0;margin-top:806pt;width:595.1pt;height:35.9pt;z-index:-15893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7770,4559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" path="m,169410l,455765r7557433,l7557433,348488r-2688430,l4815354,348459r-52492,-784l4711642,346200r-49833,-2102l4613480,341433r-46711,-3166l4521793,334665r-43126,-3974l4437507,326407r-58070,-6958l4358388,316425r-3415536,l892725,315917r-50409,-1174l792002,312922r-49844,-2449l693160,307416r-47774,-3647l592654,298911r-50748,-5543l493038,287198r-47096,-6741l400514,273205r-43865,-7707l314239,257395r-47813,-9924l220062,236886,174757,225443,130122,212941,85766,199181,41299,183965,7505,171808,,169410xem6780229,39680r-49615,350l6680992,41436r-49169,2292l6583566,46733r-46885,3548l6491630,54199r-89535,9060l6357384,68646r-44333,6241l6267415,82390r-48625,9172l6165493,102811r-43833,9985l6074865,123997r-100034,25326l5870283,177341r-253947,72457l5566795,263398r-50152,12954l5465398,288509r-52822,11213l5357696,309840r-45627,7224l5265063,323506r-48138,5674l5167901,334099r-49661,4176l5068188,341723r-50197,2732l4967897,346484r-49745,1340l4869003,348488r2688430,l7557433,164822,7399760,123234r-54046,-13384l7295190,98236,7247031,88137r-46955,-8838l7153167,71469r-48024,-7078l7055083,57885r-52062,-5811l6949232,47153r-55244,-3836l6837563,40761r-57334,-1081xem2777699,r-50224,880l2679359,2591r-46344,2377l2588111,7847r-51025,3857l2486981,16251r-49770,5468l2387191,28337r-50856,7997l2284059,45941r-46251,9634l2190521,66358r-47884,11730l2094596,90560r-47760,13014l1999797,116925r-45880,13487l1710713,205699r-45797,13600l1619286,232176r-45797,12111l1527191,255600r-47134,10485l1431752,275712r-49810,8737l1337817,291203r-45547,6038l1245208,302529r-48578,4491l1146397,310682r-51935,2794l1040756,315362r-48435,884l942852,316425r3415536,l4272426,302526r-51371,-10635l4169451,279352r-53053,-14779l4069033,249976r-48945,-16057l3816239,163804r-51050,-16829l3720999,133121r-44025,-13033l3632714,107817,3587819,96252,3541889,85334,3494525,75004r-49199,-9799l3393893,55878r-47793,-7924l3296690,40422r-50567,-7078l3194863,26784r-51492,-5977l3092111,15474r-50566,-4624l2992134,6999,2944342,3983,2885798,1387,2830362,114,2777699,xe" fillcolor="#a53692" stroked="f">
              <v:path arrowok="t"/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C6A1F" w14:textId="77777777" w:rsidR="00844D87" w:rsidRDefault="00CE69CC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23488" behindDoc="1" locked="0" layoutInCell="1" allowOverlap="1" wp14:anchorId="6A9C5FCE" wp14:editId="0C1451EF">
              <wp:simplePos x="0" y="0"/>
              <wp:positionH relativeFrom="page">
                <wp:posOffset>0</wp:posOffset>
              </wp:positionH>
              <wp:positionV relativeFrom="page">
                <wp:posOffset>10236234</wp:posOffset>
              </wp:positionV>
              <wp:extent cx="7557770" cy="455930"/>
              <wp:effectExtent l="0" t="0" r="0" b="0"/>
              <wp:wrapNone/>
              <wp:docPr id="62" name="Graphic 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57770" cy="45593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557770" h="455930">
                            <a:moveTo>
                              <a:pt x="0" y="169410"/>
                            </a:moveTo>
                            <a:lnTo>
                              <a:pt x="0" y="455765"/>
                            </a:lnTo>
                            <a:lnTo>
                              <a:pt x="7557433" y="455765"/>
                            </a:lnTo>
                            <a:lnTo>
                              <a:pt x="7557433" y="348488"/>
                            </a:lnTo>
                            <a:lnTo>
                              <a:pt x="4869003" y="348488"/>
                            </a:lnTo>
                            <a:lnTo>
                              <a:pt x="4815354" y="348459"/>
                            </a:lnTo>
                            <a:lnTo>
                              <a:pt x="4762862" y="347675"/>
                            </a:lnTo>
                            <a:lnTo>
                              <a:pt x="4711642" y="346200"/>
                            </a:lnTo>
                            <a:lnTo>
                              <a:pt x="4661809" y="344098"/>
                            </a:lnTo>
                            <a:lnTo>
                              <a:pt x="4613480" y="341433"/>
                            </a:lnTo>
                            <a:lnTo>
                              <a:pt x="4566769" y="338267"/>
                            </a:lnTo>
                            <a:lnTo>
                              <a:pt x="4521793" y="334665"/>
                            </a:lnTo>
                            <a:lnTo>
                              <a:pt x="4478667" y="330691"/>
                            </a:lnTo>
                            <a:lnTo>
                              <a:pt x="4437507" y="326407"/>
                            </a:lnTo>
                            <a:lnTo>
                              <a:pt x="4379437" y="319449"/>
                            </a:lnTo>
                            <a:lnTo>
                              <a:pt x="4358388" y="316425"/>
                            </a:lnTo>
                            <a:lnTo>
                              <a:pt x="942852" y="316425"/>
                            </a:lnTo>
                            <a:lnTo>
                              <a:pt x="892725" y="315917"/>
                            </a:lnTo>
                            <a:lnTo>
                              <a:pt x="842316" y="314743"/>
                            </a:lnTo>
                            <a:lnTo>
                              <a:pt x="792002" y="312922"/>
                            </a:lnTo>
                            <a:lnTo>
                              <a:pt x="742158" y="310473"/>
                            </a:lnTo>
                            <a:lnTo>
                              <a:pt x="693160" y="307416"/>
                            </a:lnTo>
                            <a:lnTo>
                              <a:pt x="645386" y="303769"/>
                            </a:lnTo>
                            <a:lnTo>
                              <a:pt x="592654" y="298911"/>
                            </a:lnTo>
                            <a:lnTo>
                              <a:pt x="541906" y="293368"/>
                            </a:lnTo>
                            <a:lnTo>
                              <a:pt x="493038" y="287198"/>
                            </a:lnTo>
                            <a:lnTo>
                              <a:pt x="445942" y="280457"/>
                            </a:lnTo>
                            <a:lnTo>
                              <a:pt x="400514" y="273205"/>
                            </a:lnTo>
                            <a:lnTo>
                              <a:pt x="356649" y="265498"/>
                            </a:lnTo>
                            <a:lnTo>
                              <a:pt x="314239" y="257395"/>
                            </a:lnTo>
                            <a:lnTo>
                              <a:pt x="266426" y="247471"/>
                            </a:lnTo>
                            <a:lnTo>
                              <a:pt x="220062" y="236886"/>
                            </a:lnTo>
                            <a:lnTo>
                              <a:pt x="174757" y="225443"/>
                            </a:lnTo>
                            <a:lnTo>
                              <a:pt x="130122" y="212941"/>
                            </a:lnTo>
                            <a:lnTo>
                              <a:pt x="85766" y="199181"/>
                            </a:lnTo>
                            <a:lnTo>
                              <a:pt x="41299" y="183965"/>
                            </a:lnTo>
                            <a:lnTo>
                              <a:pt x="7505" y="171808"/>
                            </a:lnTo>
                            <a:lnTo>
                              <a:pt x="0" y="169410"/>
                            </a:lnTo>
                            <a:close/>
                          </a:path>
                          <a:path w="7557770" h="455930">
                            <a:moveTo>
                              <a:pt x="6780229" y="39680"/>
                            </a:moveTo>
                            <a:lnTo>
                              <a:pt x="6730614" y="40030"/>
                            </a:lnTo>
                            <a:lnTo>
                              <a:pt x="6680992" y="41436"/>
                            </a:lnTo>
                            <a:lnTo>
                              <a:pt x="6631823" y="43728"/>
                            </a:lnTo>
                            <a:lnTo>
                              <a:pt x="6583566" y="46733"/>
                            </a:lnTo>
                            <a:lnTo>
                              <a:pt x="6536681" y="50281"/>
                            </a:lnTo>
                            <a:lnTo>
                              <a:pt x="6491630" y="54199"/>
                            </a:lnTo>
                            <a:lnTo>
                              <a:pt x="6402095" y="63259"/>
                            </a:lnTo>
                            <a:lnTo>
                              <a:pt x="6357384" y="68646"/>
                            </a:lnTo>
                            <a:lnTo>
                              <a:pt x="6313051" y="74887"/>
                            </a:lnTo>
                            <a:lnTo>
                              <a:pt x="6267415" y="82390"/>
                            </a:lnTo>
                            <a:lnTo>
                              <a:pt x="6218790" y="91562"/>
                            </a:lnTo>
                            <a:lnTo>
                              <a:pt x="6165493" y="102811"/>
                            </a:lnTo>
                            <a:lnTo>
                              <a:pt x="6121660" y="112796"/>
                            </a:lnTo>
                            <a:lnTo>
                              <a:pt x="6074865" y="123997"/>
                            </a:lnTo>
                            <a:lnTo>
                              <a:pt x="5974831" y="149323"/>
                            </a:lnTo>
                            <a:lnTo>
                              <a:pt x="5870283" y="177341"/>
                            </a:lnTo>
                            <a:lnTo>
                              <a:pt x="5616336" y="249798"/>
                            </a:lnTo>
                            <a:lnTo>
                              <a:pt x="5566795" y="263398"/>
                            </a:lnTo>
                            <a:lnTo>
                              <a:pt x="5516643" y="276352"/>
                            </a:lnTo>
                            <a:lnTo>
                              <a:pt x="5465398" y="288509"/>
                            </a:lnTo>
                            <a:lnTo>
                              <a:pt x="5412576" y="299722"/>
                            </a:lnTo>
                            <a:lnTo>
                              <a:pt x="5357696" y="309840"/>
                            </a:lnTo>
                            <a:lnTo>
                              <a:pt x="5312069" y="317064"/>
                            </a:lnTo>
                            <a:lnTo>
                              <a:pt x="5265063" y="323506"/>
                            </a:lnTo>
                            <a:lnTo>
                              <a:pt x="5216925" y="329180"/>
                            </a:lnTo>
                            <a:lnTo>
                              <a:pt x="5167901" y="334099"/>
                            </a:lnTo>
                            <a:lnTo>
                              <a:pt x="5118240" y="338275"/>
                            </a:lnTo>
                            <a:lnTo>
                              <a:pt x="5068188" y="341723"/>
                            </a:lnTo>
                            <a:lnTo>
                              <a:pt x="5017991" y="344455"/>
                            </a:lnTo>
                            <a:lnTo>
                              <a:pt x="4967897" y="346484"/>
                            </a:lnTo>
                            <a:lnTo>
                              <a:pt x="4918152" y="347824"/>
                            </a:lnTo>
                            <a:lnTo>
                              <a:pt x="4869003" y="348488"/>
                            </a:lnTo>
                            <a:lnTo>
                              <a:pt x="7557433" y="348488"/>
                            </a:lnTo>
                            <a:lnTo>
                              <a:pt x="7557433" y="164822"/>
                            </a:lnTo>
                            <a:lnTo>
                              <a:pt x="7399760" y="123234"/>
                            </a:lnTo>
                            <a:lnTo>
                              <a:pt x="7345714" y="109850"/>
                            </a:lnTo>
                            <a:lnTo>
                              <a:pt x="7295190" y="98236"/>
                            </a:lnTo>
                            <a:lnTo>
                              <a:pt x="7247031" y="88137"/>
                            </a:lnTo>
                            <a:lnTo>
                              <a:pt x="7200076" y="79299"/>
                            </a:lnTo>
                            <a:lnTo>
                              <a:pt x="7153167" y="71469"/>
                            </a:lnTo>
                            <a:lnTo>
                              <a:pt x="7105143" y="64391"/>
                            </a:lnTo>
                            <a:lnTo>
                              <a:pt x="7055083" y="57885"/>
                            </a:lnTo>
                            <a:lnTo>
                              <a:pt x="7003021" y="52074"/>
                            </a:lnTo>
                            <a:lnTo>
                              <a:pt x="6949232" y="47153"/>
                            </a:lnTo>
                            <a:lnTo>
                              <a:pt x="6893988" y="43317"/>
                            </a:lnTo>
                            <a:lnTo>
                              <a:pt x="6837563" y="40761"/>
                            </a:lnTo>
                            <a:lnTo>
                              <a:pt x="6780229" y="39680"/>
                            </a:lnTo>
                            <a:close/>
                          </a:path>
                          <a:path w="7557770" h="455930">
                            <a:moveTo>
                              <a:pt x="2777699" y="0"/>
                            </a:moveTo>
                            <a:lnTo>
                              <a:pt x="2727475" y="880"/>
                            </a:lnTo>
                            <a:lnTo>
                              <a:pt x="2679359" y="2591"/>
                            </a:lnTo>
                            <a:lnTo>
                              <a:pt x="2633015" y="4968"/>
                            </a:lnTo>
                            <a:lnTo>
                              <a:pt x="2588111" y="7847"/>
                            </a:lnTo>
                            <a:lnTo>
                              <a:pt x="2537086" y="11704"/>
                            </a:lnTo>
                            <a:lnTo>
                              <a:pt x="2486981" y="16251"/>
                            </a:lnTo>
                            <a:lnTo>
                              <a:pt x="2437211" y="21719"/>
                            </a:lnTo>
                            <a:lnTo>
                              <a:pt x="2387191" y="28337"/>
                            </a:lnTo>
                            <a:lnTo>
                              <a:pt x="2336335" y="36334"/>
                            </a:lnTo>
                            <a:lnTo>
                              <a:pt x="2284059" y="45941"/>
                            </a:lnTo>
                            <a:lnTo>
                              <a:pt x="2237808" y="55575"/>
                            </a:lnTo>
                            <a:lnTo>
                              <a:pt x="2190521" y="66358"/>
                            </a:lnTo>
                            <a:lnTo>
                              <a:pt x="2142637" y="78088"/>
                            </a:lnTo>
                            <a:lnTo>
                              <a:pt x="2094596" y="90560"/>
                            </a:lnTo>
                            <a:lnTo>
                              <a:pt x="2046836" y="103574"/>
                            </a:lnTo>
                            <a:lnTo>
                              <a:pt x="1999797" y="116925"/>
                            </a:lnTo>
                            <a:lnTo>
                              <a:pt x="1953917" y="130412"/>
                            </a:lnTo>
                            <a:lnTo>
                              <a:pt x="1710713" y="205699"/>
                            </a:lnTo>
                            <a:lnTo>
                              <a:pt x="1664916" y="219299"/>
                            </a:lnTo>
                            <a:lnTo>
                              <a:pt x="1619286" y="232176"/>
                            </a:lnTo>
                            <a:lnTo>
                              <a:pt x="1573489" y="244287"/>
                            </a:lnTo>
                            <a:lnTo>
                              <a:pt x="1527191" y="255600"/>
                            </a:lnTo>
                            <a:lnTo>
                              <a:pt x="1480057" y="266085"/>
                            </a:lnTo>
                            <a:lnTo>
                              <a:pt x="1431752" y="275712"/>
                            </a:lnTo>
                            <a:lnTo>
                              <a:pt x="1381942" y="284449"/>
                            </a:lnTo>
                            <a:lnTo>
                              <a:pt x="1337817" y="291203"/>
                            </a:lnTo>
                            <a:lnTo>
                              <a:pt x="1292270" y="297241"/>
                            </a:lnTo>
                            <a:lnTo>
                              <a:pt x="1245208" y="302529"/>
                            </a:lnTo>
                            <a:lnTo>
                              <a:pt x="1196630" y="307020"/>
                            </a:lnTo>
                            <a:lnTo>
                              <a:pt x="1146397" y="310682"/>
                            </a:lnTo>
                            <a:lnTo>
                              <a:pt x="1094462" y="313476"/>
                            </a:lnTo>
                            <a:lnTo>
                              <a:pt x="1040756" y="315362"/>
                            </a:lnTo>
                            <a:lnTo>
                              <a:pt x="992321" y="316246"/>
                            </a:lnTo>
                            <a:lnTo>
                              <a:pt x="942852" y="316425"/>
                            </a:lnTo>
                            <a:lnTo>
                              <a:pt x="4358388" y="316425"/>
                            </a:lnTo>
                            <a:lnTo>
                              <a:pt x="4272426" y="302526"/>
                            </a:lnTo>
                            <a:lnTo>
                              <a:pt x="4221055" y="291891"/>
                            </a:lnTo>
                            <a:lnTo>
                              <a:pt x="4169451" y="279352"/>
                            </a:lnTo>
                            <a:lnTo>
                              <a:pt x="4116398" y="264573"/>
                            </a:lnTo>
                            <a:lnTo>
                              <a:pt x="4069033" y="249976"/>
                            </a:lnTo>
                            <a:lnTo>
                              <a:pt x="4020088" y="233919"/>
                            </a:lnTo>
                            <a:lnTo>
                              <a:pt x="3816239" y="163804"/>
                            </a:lnTo>
                            <a:lnTo>
                              <a:pt x="3765189" y="146975"/>
                            </a:lnTo>
                            <a:lnTo>
                              <a:pt x="3720999" y="133121"/>
                            </a:lnTo>
                            <a:lnTo>
                              <a:pt x="3676974" y="120088"/>
                            </a:lnTo>
                            <a:lnTo>
                              <a:pt x="3632714" y="107817"/>
                            </a:lnTo>
                            <a:lnTo>
                              <a:pt x="3587819" y="96252"/>
                            </a:lnTo>
                            <a:lnTo>
                              <a:pt x="3541889" y="85334"/>
                            </a:lnTo>
                            <a:lnTo>
                              <a:pt x="3494525" y="75004"/>
                            </a:lnTo>
                            <a:lnTo>
                              <a:pt x="3445326" y="65205"/>
                            </a:lnTo>
                            <a:lnTo>
                              <a:pt x="3393893" y="55878"/>
                            </a:lnTo>
                            <a:lnTo>
                              <a:pt x="3346100" y="47954"/>
                            </a:lnTo>
                            <a:lnTo>
                              <a:pt x="3296690" y="40422"/>
                            </a:lnTo>
                            <a:lnTo>
                              <a:pt x="3246123" y="33344"/>
                            </a:lnTo>
                            <a:lnTo>
                              <a:pt x="3194863" y="26784"/>
                            </a:lnTo>
                            <a:lnTo>
                              <a:pt x="3143371" y="20807"/>
                            </a:lnTo>
                            <a:lnTo>
                              <a:pt x="3092111" y="15474"/>
                            </a:lnTo>
                            <a:lnTo>
                              <a:pt x="3041545" y="10850"/>
                            </a:lnTo>
                            <a:lnTo>
                              <a:pt x="2992134" y="6999"/>
                            </a:lnTo>
                            <a:lnTo>
                              <a:pt x="2944342" y="3983"/>
                            </a:lnTo>
                            <a:lnTo>
                              <a:pt x="2885798" y="1387"/>
                            </a:lnTo>
                            <a:lnTo>
                              <a:pt x="2830362" y="114"/>
                            </a:lnTo>
                            <a:lnTo>
                              <a:pt x="2777699" y="0"/>
                            </a:lnTo>
                            <a:close/>
                          </a:path>
                        </a:pathLst>
                      </a:custGeom>
                      <a:solidFill>
                        <a:srgbClr val="A5369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CC02C12" id="Graphic 62" o:spid="_x0000_s1026" style="position:absolute;margin-left:0;margin-top:806pt;width:595.1pt;height:35.9pt;z-index:-15892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7770,4559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" path="m,169410l,455765r7557433,l7557433,348488r-2688430,l4815354,348459r-52492,-784l4711642,346200r-49833,-2102l4613480,341433r-46711,-3166l4521793,334665r-43126,-3974l4437507,326407r-58070,-6958l4358388,316425r-3415536,l892725,315917r-50409,-1174l792002,312922r-49844,-2449l693160,307416r-47774,-3647l592654,298911r-50748,-5543l493038,287198r-47096,-6741l400514,273205r-43865,-7707l314239,257395r-47813,-9924l220062,236886,174757,225443,130122,212941,85766,199181,41299,183965,7505,171808,,169410xem6780229,39680r-49615,350l6680992,41436r-49169,2292l6583566,46733r-46885,3548l6491630,54199r-89535,9060l6357384,68646r-44333,6241l6267415,82390r-48625,9172l6165493,102811r-43833,9985l6074865,123997r-100034,25326l5870283,177341r-253947,72457l5566795,263398r-50152,12954l5465398,288509r-52822,11213l5357696,309840r-45627,7224l5265063,323506r-48138,5674l5167901,334099r-49661,4176l5068188,341723r-50197,2732l4967897,346484r-49745,1340l4869003,348488r2688430,l7557433,164822,7399760,123234r-54046,-13384l7295190,98236,7247031,88137r-46955,-8838l7153167,71469r-48024,-7078l7055083,57885r-52062,-5811l6949232,47153r-55244,-3836l6837563,40761r-57334,-1081xem2777699,r-50224,880l2679359,2591r-46344,2377l2588111,7847r-51025,3857l2486981,16251r-49770,5468l2387191,28337r-50856,7997l2284059,45941r-46251,9634l2190521,66358r-47884,11730l2094596,90560r-47760,13014l1999797,116925r-45880,13487l1710713,205699r-45797,13600l1619286,232176r-45797,12111l1527191,255600r-47134,10485l1431752,275712r-49810,8737l1337817,291203r-45547,6038l1245208,302529r-48578,4491l1146397,310682r-51935,2794l1040756,315362r-48435,884l942852,316425r3415536,l4272426,302526r-51371,-10635l4169451,279352r-53053,-14779l4069033,249976r-48945,-16057l3816239,163804r-51050,-16829l3720999,133121r-44025,-13033l3632714,107817,3587819,96252,3541889,85334,3494525,75004r-49199,-9799l3393893,55878r-47793,-7924l3296690,40422r-50567,-7078l3194863,26784r-51492,-5977l3092111,15474r-50566,-4624l2992134,6999,2944342,3983,2885798,1387,2830362,114,2777699,xe" fillcolor="#a53692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24000" behindDoc="1" locked="0" layoutInCell="1" allowOverlap="1" wp14:anchorId="0297E71D" wp14:editId="1889FA3C">
              <wp:simplePos x="0" y="0"/>
              <wp:positionH relativeFrom="page">
                <wp:posOffset>310925</wp:posOffset>
              </wp:positionH>
              <wp:positionV relativeFrom="page">
                <wp:posOffset>8838892</wp:posOffset>
              </wp:positionV>
              <wp:extent cx="62865" cy="62865"/>
              <wp:effectExtent l="0" t="0" r="0" b="0"/>
              <wp:wrapNone/>
              <wp:docPr id="63" name="Graphic 6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2865" cy="628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2865" h="62865">
                            <a:moveTo>
                              <a:pt x="62689" y="0"/>
                            </a:moveTo>
                            <a:lnTo>
                              <a:pt x="0" y="0"/>
                            </a:lnTo>
                            <a:lnTo>
                              <a:pt x="0" y="62691"/>
                            </a:lnTo>
                            <a:lnTo>
                              <a:pt x="62689" y="62691"/>
                            </a:lnTo>
                            <a:lnTo>
                              <a:pt x="62689" y="0"/>
                            </a:lnTo>
                            <a:close/>
                          </a:path>
                        </a:pathLst>
                      </a:custGeom>
                      <a:solidFill>
                        <a:srgbClr val="ED3237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19AFBB3" id="Graphic 63" o:spid="_x0000_s1026" style="position:absolute;margin-left:24.5pt;margin-top:696pt;width:4.95pt;height:4.95pt;z-index:-15892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2865,62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" path="m62689,l,,,62691r62689,l62689,xe" fillcolor="#ed3237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24512" behindDoc="1" locked="0" layoutInCell="1" allowOverlap="1" wp14:anchorId="00519A35" wp14:editId="55959588">
              <wp:simplePos x="0" y="0"/>
              <wp:positionH relativeFrom="page">
                <wp:posOffset>310925</wp:posOffset>
              </wp:positionH>
              <wp:positionV relativeFrom="page">
                <wp:posOffset>8241847</wp:posOffset>
              </wp:positionV>
              <wp:extent cx="62865" cy="62865"/>
              <wp:effectExtent l="0" t="0" r="0" b="0"/>
              <wp:wrapNone/>
              <wp:docPr id="64" name="Graphic 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2865" cy="628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2865" h="62865">
                            <a:moveTo>
                              <a:pt x="62689" y="0"/>
                            </a:moveTo>
                            <a:lnTo>
                              <a:pt x="0" y="0"/>
                            </a:lnTo>
                            <a:lnTo>
                              <a:pt x="0" y="62689"/>
                            </a:lnTo>
                            <a:lnTo>
                              <a:pt x="62689" y="62689"/>
                            </a:lnTo>
                            <a:lnTo>
                              <a:pt x="62689" y="0"/>
                            </a:lnTo>
                            <a:close/>
                          </a:path>
                        </a:pathLst>
                      </a:custGeom>
                      <a:solidFill>
                        <a:srgbClr val="ED3237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B070D09" id="Graphic 64" o:spid="_x0000_s1026" style="position:absolute;margin-left:24.5pt;margin-top:648.95pt;width:4.95pt;height:4.95pt;z-index:-15891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2865,62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" path="m62689,l,,,62689r62689,l62689,xe" fillcolor="#ed3237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25024" behindDoc="1" locked="0" layoutInCell="1" allowOverlap="1" wp14:anchorId="669657AD" wp14:editId="30AE64D6">
              <wp:simplePos x="0" y="0"/>
              <wp:positionH relativeFrom="page">
                <wp:posOffset>326711</wp:posOffset>
              </wp:positionH>
              <wp:positionV relativeFrom="page">
                <wp:posOffset>7830986</wp:posOffset>
              </wp:positionV>
              <wp:extent cx="62865" cy="62865"/>
              <wp:effectExtent l="0" t="0" r="0" b="0"/>
              <wp:wrapNone/>
              <wp:docPr id="65" name="Graphic 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2865" cy="628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2865" h="62865">
                            <a:moveTo>
                              <a:pt x="62689" y="0"/>
                            </a:moveTo>
                            <a:lnTo>
                              <a:pt x="0" y="0"/>
                            </a:lnTo>
                            <a:lnTo>
                              <a:pt x="0" y="62691"/>
                            </a:lnTo>
                            <a:lnTo>
                              <a:pt x="62689" y="62691"/>
                            </a:lnTo>
                            <a:lnTo>
                              <a:pt x="62689" y="0"/>
                            </a:lnTo>
                            <a:close/>
                          </a:path>
                        </a:pathLst>
                      </a:custGeom>
                      <a:solidFill>
                        <a:srgbClr val="ED3237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7279DE3" id="Graphic 65" o:spid="_x0000_s1026" style="position:absolute;margin-left:25.75pt;margin-top:616.6pt;width:4.95pt;height:4.95pt;z-index:-15891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2865,62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" path="m62689,l,,,62691r62689,l62689,xe" fillcolor="#ed3237" stroked="f">
              <v:path arrowok="t"/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37D4D4" w14:textId="77777777" w:rsidR="00573985" w:rsidRDefault="00573985">
      <w:r>
        <w:separator/>
      </w:r>
    </w:p>
  </w:footnote>
  <w:footnote w:type="continuationSeparator" w:id="0">
    <w:p w14:paraId="123C53BC" w14:textId="77777777" w:rsidR="00573985" w:rsidRDefault="005739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73985"/>
    <w:rsid w:val="001A3654"/>
    <w:rsid w:val="001B42C4"/>
    <w:rsid w:val="00573985"/>
    <w:rsid w:val="005D6E96"/>
    <w:rsid w:val="006E43B0"/>
    <w:rsid w:val="00844D87"/>
    <w:rsid w:val="00BC18AF"/>
    <w:rsid w:val="00C251DD"/>
    <w:rsid w:val="00CE69CC"/>
    <w:rsid w:val="00EF03D2"/>
    <w:rsid w:val="00FF1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8F1B50"/>
  <w15:docId w15:val="{A310D396-EEE2-445E-A4EF-FDB933C6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245"/>
      <w:outlineLvl w:val="0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Footer">
    <w:name w:val="footer"/>
    <w:basedOn w:val="Normal"/>
    <w:link w:val="FooterChar"/>
    <w:uiPriority w:val="99"/>
    <w:unhideWhenUsed/>
    <w:rsid w:val="006E43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43B0"/>
    <w:rPr>
      <w:rFonts w:ascii="Arial" w:eastAsia="Arial" w:hAnsi="Arial" w:cs="Arial"/>
    </w:rPr>
  </w:style>
  <w:style w:type="character" w:styleId="PageNumber">
    <w:name w:val="page number"/>
    <w:basedOn w:val="DefaultParagraphFont"/>
    <w:uiPriority w:val="99"/>
    <w:semiHidden/>
    <w:unhideWhenUsed/>
    <w:rsid w:val="006E43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hyperlink" Target="https://wessex.hee.nhs.uk/general-practice/gp-training/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www.rcgp.org.uk/courses-and-events/events-search-results.aspx?f=wessex%20faculty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4.png"/><Relationship Id="rId17" Type="http://schemas.openxmlformats.org/officeDocument/2006/relationships/hyperlink" Target="https://wessex.hee.nhs.uk/academic-training/academic-arcp-information/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rcgp.org.uk/training-exams/training/gp-curriculum-overview.aspx" TargetMode="External"/><Relationship Id="rId20" Type="http://schemas.openxmlformats.org/officeDocument/2006/relationships/hyperlink" Target="https://www.rcgp.org.uk/courses-and-events/events-search-results.aspx?f=wessex%20faculty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essex.hee.nhs.uk/wellbeing-and-support/exam-support/" TargetMode="External"/><Relationship Id="rId24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image" Target="media/image6.png"/><Relationship Id="rId23" Type="http://schemas.openxmlformats.org/officeDocument/2006/relationships/hyperlink" Target="http://www.bradfordvts.co.uk/mrcgp/eportfoli" TargetMode="External"/><Relationship Id="rId10" Type="http://schemas.openxmlformats.org/officeDocument/2006/relationships/image" Target="media/image3.png"/><Relationship Id="rId19" Type="http://schemas.openxmlformats.org/officeDocument/2006/relationships/hyperlink" Target="https://www.rcgp.org.uk/courses-and-events/events-search-results.aspx?f=wessex%20faculty" TargetMode="Externa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yperlink" Target="https://www.dsn.org.uk/professional-support" TargetMode="External"/><Relationship Id="rId22" Type="http://schemas.openxmlformats.org/officeDocument/2006/relationships/hyperlink" Target="https://wessex.hee.nhs.uk/trainee-information/trainee-journey/study-leave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dpow\Downloads\HELLO%20SUPERVISOR%20FORM%20I%20Lastest%20III%201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HELLO SUPERVISOR FORM I Lastest III 10</Template>
  <TotalTime>1</TotalTime>
  <Pages>4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HELLO SUPERVISOR FORM I Lastest I.cdr</vt:lpstr>
    </vt:vector>
  </TitlesOfParts>
  <Company/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HELLO SUPERVISOR FORM I Lastest I.cdr</dc:title>
  <dc:creator>sam powell</dc:creator>
  <cp:lastModifiedBy>sam powell</cp:lastModifiedBy>
  <cp:revision>1</cp:revision>
  <dcterms:created xsi:type="dcterms:W3CDTF">2024-09-29T17:41:00Z</dcterms:created>
  <dcterms:modified xsi:type="dcterms:W3CDTF">2024-09-29T17:42:00Z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2024-06-18T00:00:00Z</vt:filetime>
  </property>
  <property fmtid="{D5CDD505-2E9C-101B-9397-08002B2CF9AE}" pid="3" name="Creator">
    <vt:lpwstr>CorelDRAW 2021</vt:lpwstr>
  </property>
  <property fmtid="{D5CDD505-2E9C-101B-9397-08002B2CF9AE}" pid="4" name="LastSaved">
    <vt:filetime>2024-09-28T00:00:00Z</vt:filetime>
  </property>
  <property fmtid="{D5CDD505-2E9C-101B-9397-08002B2CF9AE}" pid="5" name="Producer">
    <vt:lpwstr>Corel PDF Engine Version 23.1.0.389</vt:lpwstr>
  </property>
</Properties>
</file>